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4FE" w:rsidRPr="00492D37" w:rsidRDefault="00ED1632" w:rsidP="007574FE">
      <w:pPr>
        <w:ind w:right="-454"/>
        <w:jc w:val="center"/>
        <w:rPr>
          <w:rFonts w:ascii="PT Astra Serif" w:hAnsi="PT Astra Serif"/>
          <w:b/>
          <w:sz w:val="26"/>
          <w:szCs w:val="26"/>
        </w:rPr>
      </w:pPr>
      <w:r w:rsidRPr="00492D37">
        <w:rPr>
          <w:rFonts w:ascii="PT Astra Serif" w:hAnsi="PT Astra Serif"/>
          <w:b/>
          <w:sz w:val="26"/>
          <w:szCs w:val="26"/>
        </w:rPr>
        <w:t>ИНФОРМАЦ</w:t>
      </w:r>
      <w:bookmarkStart w:id="0" w:name="_GoBack"/>
      <w:bookmarkEnd w:id="0"/>
      <w:r w:rsidRPr="00492D37">
        <w:rPr>
          <w:rFonts w:ascii="PT Astra Serif" w:hAnsi="PT Astra Serif"/>
          <w:b/>
          <w:sz w:val="26"/>
          <w:szCs w:val="26"/>
        </w:rPr>
        <w:t>ИЯ</w:t>
      </w:r>
    </w:p>
    <w:p w:rsidR="000A16F3" w:rsidRPr="00492D37" w:rsidRDefault="00ED1632" w:rsidP="007574FE">
      <w:pPr>
        <w:ind w:right="-454"/>
        <w:jc w:val="center"/>
        <w:rPr>
          <w:rFonts w:ascii="PT Astra Serif" w:hAnsi="PT Astra Serif"/>
          <w:b/>
          <w:bCs/>
          <w:sz w:val="26"/>
          <w:szCs w:val="26"/>
        </w:rPr>
      </w:pPr>
      <w:r w:rsidRPr="00492D37">
        <w:rPr>
          <w:rFonts w:ascii="PT Astra Serif" w:hAnsi="PT Astra Serif"/>
          <w:b/>
          <w:sz w:val="26"/>
          <w:szCs w:val="26"/>
        </w:rPr>
        <w:t>о ходе выполнения</w:t>
      </w:r>
      <w:r w:rsidR="000A16F3" w:rsidRPr="00492D37">
        <w:rPr>
          <w:rFonts w:ascii="PT Astra Serif" w:hAnsi="PT Astra Serif"/>
          <w:b/>
          <w:sz w:val="26"/>
          <w:szCs w:val="26"/>
        </w:rPr>
        <w:t xml:space="preserve"> Сводного перечня наказов избирателей депутатам Курганской городской Думы </w:t>
      </w:r>
      <w:r w:rsidRPr="00492D37">
        <w:rPr>
          <w:rFonts w:ascii="PT Astra Serif" w:hAnsi="PT Astra Serif"/>
          <w:b/>
          <w:sz w:val="26"/>
          <w:szCs w:val="26"/>
          <w:lang w:val="en-US"/>
        </w:rPr>
        <w:t>VII</w:t>
      </w:r>
      <w:r w:rsidRPr="00492D37">
        <w:rPr>
          <w:rFonts w:ascii="PT Astra Serif" w:hAnsi="PT Astra Serif"/>
          <w:b/>
          <w:sz w:val="26"/>
          <w:szCs w:val="26"/>
        </w:rPr>
        <w:t xml:space="preserve"> созыва </w:t>
      </w:r>
      <w:r w:rsidR="000A16F3" w:rsidRPr="00492D37">
        <w:rPr>
          <w:rFonts w:ascii="PT Astra Serif" w:hAnsi="PT Astra Serif"/>
          <w:b/>
          <w:sz w:val="26"/>
          <w:szCs w:val="26"/>
        </w:rPr>
        <w:t>на 20</w:t>
      </w:r>
      <w:r w:rsidR="007574FE" w:rsidRPr="00492D37">
        <w:rPr>
          <w:rFonts w:ascii="PT Astra Serif" w:hAnsi="PT Astra Serif"/>
          <w:b/>
          <w:sz w:val="26"/>
          <w:szCs w:val="26"/>
        </w:rPr>
        <w:t>20</w:t>
      </w:r>
      <w:r w:rsidR="000A16F3" w:rsidRPr="00492D37">
        <w:rPr>
          <w:rFonts w:ascii="PT Astra Serif" w:hAnsi="PT Astra Serif"/>
          <w:b/>
          <w:bCs/>
          <w:sz w:val="26"/>
          <w:szCs w:val="26"/>
        </w:rPr>
        <w:t xml:space="preserve"> год</w:t>
      </w:r>
    </w:p>
    <w:p w:rsidR="00ED1632" w:rsidRPr="00492D37" w:rsidRDefault="00ED1632" w:rsidP="007574FE">
      <w:pPr>
        <w:ind w:right="-454"/>
        <w:jc w:val="center"/>
        <w:rPr>
          <w:rFonts w:ascii="PT Astra Serif" w:hAnsi="PT Astra Serif"/>
          <w:b/>
          <w:bCs/>
          <w:sz w:val="26"/>
          <w:szCs w:val="26"/>
          <w:u w:val="single"/>
        </w:rPr>
      </w:pPr>
      <w:r w:rsidRPr="00492D37">
        <w:rPr>
          <w:rFonts w:ascii="PT Astra Serif" w:hAnsi="PT Astra Serif"/>
          <w:b/>
          <w:bCs/>
          <w:sz w:val="26"/>
          <w:szCs w:val="26"/>
          <w:u w:val="single"/>
        </w:rPr>
        <w:t>по состоянию на 1 апреля 2020 года</w:t>
      </w:r>
    </w:p>
    <w:p w:rsidR="007574FE" w:rsidRPr="00492D37" w:rsidRDefault="007574FE" w:rsidP="007574FE">
      <w:pPr>
        <w:ind w:right="-454"/>
        <w:jc w:val="center"/>
        <w:rPr>
          <w:rFonts w:ascii="PT Astra Serif" w:hAnsi="PT Astra Serif"/>
          <w:b/>
          <w:sz w:val="26"/>
          <w:szCs w:val="26"/>
        </w:rPr>
      </w:pPr>
    </w:p>
    <w:tbl>
      <w:tblPr>
        <w:tblW w:w="1531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80" w:firstRow="0" w:lastRow="0" w:firstColumn="1" w:lastColumn="0" w:noHBand="0" w:noVBand="1"/>
      </w:tblPr>
      <w:tblGrid>
        <w:gridCol w:w="568"/>
        <w:gridCol w:w="6520"/>
        <w:gridCol w:w="5387"/>
        <w:gridCol w:w="2835"/>
      </w:tblGrid>
      <w:tr w:rsidR="00185354" w:rsidRPr="00492D37" w:rsidTr="00245B3A">
        <w:trPr>
          <w:cantSplit/>
          <w:trHeight w:val="654"/>
          <w:tblHeader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 xml:space="preserve">№ </w:t>
            </w:r>
            <w:proofErr w:type="gramStart"/>
            <w:r w:rsidRPr="00492D37">
              <w:rPr>
                <w:rFonts w:ascii="PT Astra Serif" w:hAnsi="PT Astra Serif"/>
                <w:b/>
                <w:sz w:val="24"/>
                <w:szCs w:val="24"/>
              </w:rPr>
              <w:t>п</w:t>
            </w:r>
            <w:proofErr w:type="gramEnd"/>
            <w:r w:rsidRPr="00492D37">
              <w:rPr>
                <w:rFonts w:ascii="PT Astra Serif" w:hAnsi="PT Astra Serif"/>
                <w:b/>
                <w:sz w:val="24"/>
                <w:szCs w:val="24"/>
              </w:rPr>
              <w:t>/п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i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Наименование мероприятий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185354" w:rsidRPr="00492D37" w:rsidRDefault="00ED1632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bCs/>
                <w:sz w:val="24"/>
                <w:szCs w:val="24"/>
              </w:rPr>
              <w:t>Выполнение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Ответственный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орган Администрации города Кургана*,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bCs/>
                <w:sz w:val="24"/>
                <w:szCs w:val="24"/>
              </w:rPr>
              <w:t>депутат Курганской городской Думы 7 созыва</w:t>
            </w:r>
          </w:p>
        </w:tc>
      </w:tr>
      <w:tr w:rsidR="00185354" w:rsidRPr="00492D37" w:rsidTr="00245B3A">
        <w:trPr>
          <w:trHeight w:val="70"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545D7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192"/>
        </w:trPr>
        <w:tc>
          <w:tcPr>
            <w:tcW w:w="568" w:type="dxa"/>
          </w:tcPr>
          <w:p w:rsidR="00185354" w:rsidRPr="00492D37" w:rsidRDefault="00545995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Строительство линии наружного освещения по ул. Заречной в микрорайоне Глинки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7F1997" w:rsidP="007F1997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>. Проведен аукцион (16.01.2020 г.), определена подрядная организация для выполнения строительно-монтажных работ, заключен договор (28.01.2020 г.). Срок выполнения работ по контракту – 30.04.2020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  <w:r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Руденко Сергей Викторович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                                               (по согласованию)</w:t>
            </w:r>
          </w:p>
        </w:tc>
      </w:tr>
      <w:tr w:rsidR="00545995" w:rsidRPr="00492D37" w:rsidTr="00245B3A">
        <w:trPr>
          <w:trHeight w:val="192"/>
        </w:trPr>
        <w:tc>
          <w:tcPr>
            <w:tcW w:w="568" w:type="dxa"/>
            <w:shd w:val="clear" w:color="auto" w:fill="auto"/>
          </w:tcPr>
          <w:p w:rsidR="00545995" w:rsidRPr="00492D37" w:rsidRDefault="00545995" w:rsidP="00571B61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571B61">
            <w:pPr>
              <w:jc w:val="both"/>
              <w:rPr>
                <w:rFonts w:ascii="PT Astra Serif" w:hAnsi="PT Astra Serif" w:cs="Calibri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1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545995" w:rsidP="00571B61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571B61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545995" w:rsidRPr="00492D37" w:rsidTr="00245B3A">
        <w:trPr>
          <w:trHeight w:val="192"/>
        </w:trPr>
        <w:tc>
          <w:tcPr>
            <w:tcW w:w="568" w:type="dxa"/>
            <w:shd w:val="clear" w:color="auto" w:fill="auto"/>
          </w:tcPr>
          <w:p w:rsidR="00545995" w:rsidRPr="00492D37" w:rsidRDefault="00545995" w:rsidP="00571B6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571B61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Выполнение работ по профилированию с подсыпкой вторичным материалом (при его наличии) ул. Урожайной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442C45" w:rsidP="00442C45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Выполнить работы по профилированию с подсыпкой вторичным материалом (при его наличии) ул. Урожайной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044A5C" w:rsidRPr="00492D37">
              <w:rPr>
                <w:rFonts w:ascii="PT Astra Serif" w:hAnsi="PT Astra Serif"/>
                <w:bCs/>
                <w:sz w:val="24"/>
                <w:szCs w:val="24"/>
              </w:rPr>
              <w:t>планируется в ле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тний строительный период – до 01</w:t>
            </w:r>
            <w:r w:rsidR="00044A5C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571B61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545995" w:rsidRPr="00492D37" w:rsidRDefault="00545995" w:rsidP="00571B6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Рудаков Антон Викторович</w:t>
            </w:r>
          </w:p>
          <w:p w:rsidR="00545995" w:rsidRPr="00492D37" w:rsidRDefault="00545995" w:rsidP="00571B61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2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Ремонт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междворового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 проезда по ул. Гоголя, № 128 и въездов во дворы домов №№ 122, 124, 126 по ул. Гоголя (при условии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софинансирования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 работ жителями данных домов)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9A2F24" w:rsidP="00492D37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Выполнение работ</w:t>
            </w:r>
            <w:r w:rsidR="00492D37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492D37">
              <w:rPr>
                <w:rFonts w:ascii="PT Astra Serif" w:hAnsi="PT Astra Serif"/>
                <w:sz w:val="24"/>
                <w:szCs w:val="24"/>
              </w:rPr>
              <w:t>по р</w:t>
            </w:r>
            <w:r w:rsidR="00492D37" w:rsidRPr="00492D37">
              <w:rPr>
                <w:rFonts w:ascii="PT Astra Serif" w:hAnsi="PT Astra Serif"/>
                <w:sz w:val="24"/>
                <w:szCs w:val="24"/>
              </w:rPr>
              <w:t>емонт</w:t>
            </w:r>
            <w:r w:rsidR="00492D37">
              <w:rPr>
                <w:rFonts w:ascii="PT Astra Serif" w:hAnsi="PT Astra Serif"/>
                <w:sz w:val="24"/>
                <w:szCs w:val="24"/>
              </w:rPr>
              <w:t>у</w:t>
            </w:r>
            <w:r w:rsidR="00492D37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proofErr w:type="spellStart"/>
            <w:r w:rsidR="00492D37" w:rsidRPr="00492D37">
              <w:rPr>
                <w:rFonts w:ascii="PT Astra Serif" w:hAnsi="PT Astra Serif"/>
                <w:sz w:val="24"/>
                <w:szCs w:val="24"/>
              </w:rPr>
              <w:t>междворового</w:t>
            </w:r>
            <w:proofErr w:type="spellEnd"/>
            <w:r w:rsidR="00492D37" w:rsidRPr="00492D37">
              <w:rPr>
                <w:rFonts w:ascii="PT Astra Serif" w:hAnsi="PT Astra Serif"/>
                <w:sz w:val="24"/>
                <w:szCs w:val="24"/>
              </w:rPr>
              <w:t xml:space="preserve"> проезда по ул. Гоголя, № 128 и въездов во дворы домов №№ 122, 124, 126 по ул. Гоголя</w:t>
            </w:r>
            <w:r w:rsidR="00492D37">
              <w:rPr>
                <w:rFonts w:ascii="PT Astra Serif" w:hAnsi="PT Astra Serif"/>
                <w:bCs/>
                <w:sz w:val="24"/>
                <w:szCs w:val="24"/>
              </w:rPr>
              <w:t xml:space="preserve"> планируется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 ле</w:t>
            </w:r>
            <w:r w:rsidR="00492D37">
              <w:rPr>
                <w:rFonts w:ascii="PT Astra Serif" w:hAnsi="PT Astra Serif"/>
                <w:bCs/>
                <w:sz w:val="24"/>
                <w:szCs w:val="24"/>
              </w:rPr>
              <w:t>тний строительный период – до 01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492D37" w:rsidRDefault="00185354" w:rsidP="00D63BD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Воробьева Наталья Михайловна (по согласованию), </w:t>
            </w: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Текущий ремонт зданий и благоустройство прилегающих территорий МБОУ «Гимназия № 27» (ул. К.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, № 176) и МБДОУ «Детский сад общеразвивающего вида № 61 </w:t>
            </w: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«Радужный» (ул. Гоголя, № 155)</w:t>
            </w:r>
          </w:p>
          <w:p w:rsidR="003E4FE4" w:rsidRPr="00492D37" w:rsidRDefault="003E4FE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185354" w:rsidRPr="00492D37" w:rsidRDefault="003E679E" w:rsidP="00CA0961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Ведется работа по подготовке аукционной документации. Проведение аукциона </w:t>
            </w:r>
            <w:r w:rsidR="00CA0961" w:rsidRPr="00492D37">
              <w:rPr>
                <w:rFonts w:ascii="PT Astra Serif" w:hAnsi="PT Astra Serif"/>
                <w:sz w:val="24"/>
                <w:szCs w:val="24"/>
              </w:rPr>
              <w:t xml:space="preserve">планируется в апреле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-</w:t>
            </w:r>
            <w:r w:rsidR="00CA0961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ма</w:t>
            </w:r>
            <w:r w:rsidR="00CA0961" w:rsidRPr="00492D37">
              <w:rPr>
                <w:rFonts w:ascii="PT Astra Serif" w:hAnsi="PT Astra Serif"/>
                <w:sz w:val="24"/>
                <w:szCs w:val="24"/>
              </w:rPr>
              <w:t>е</w:t>
            </w:r>
            <w:r w:rsidRPr="00492D37">
              <w:rPr>
                <w:rFonts w:ascii="PT Astra Serif" w:hAnsi="PT Astra Serif"/>
                <w:sz w:val="24"/>
                <w:szCs w:val="24"/>
              </w:rPr>
              <w:t xml:space="preserve"> 2020 года.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Приступить к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проведению ремонтных работ на объектах планируется после окончания образовательного процесса во 2</w:t>
            </w:r>
            <w:r w:rsidR="00AC388C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-</w:t>
            </w:r>
            <w:r w:rsidR="00AC388C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ДСП,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Воробьева Натал</w:t>
            </w:r>
            <w:r w:rsidR="004C0284" w:rsidRPr="00492D37">
              <w:rPr>
                <w:rFonts w:ascii="PT Astra Serif" w:hAnsi="PT Astra Serif"/>
                <w:sz w:val="24"/>
                <w:szCs w:val="24"/>
              </w:rPr>
              <w:t xml:space="preserve">ья Михайловна (по </w:t>
            </w:r>
            <w:r w:rsidR="004C0284" w:rsidRPr="00492D37">
              <w:rPr>
                <w:rFonts w:ascii="PT Astra Serif" w:hAnsi="PT Astra Serif"/>
                <w:sz w:val="24"/>
                <w:szCs w:val="24"/>
              </w:rPr>
              <w:lastRenderedPageBreak/>
              <w:t>согласованию)</w:t>
            </w:r>
          </w:p>
          <w:p w:rsidR="00185354" w:rsidRPr="00492D37" w:rsidRDefault="00185354" w:rsidP="00905414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</w:tr>
      <w:tr w:rsidR="00545995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210BE5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Территориальная группа № 2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545995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Проектирование сети газораспределения к многоквартирным жилым домам по ул. Пролетарской – ул.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Савельевский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 переезд – ул. Ипподромной – ул. К.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:rsidR="00545995" w:rsidRPr="00492D37" w:rsidRDefault="00A1448D" w:rsidP="002B197E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Проведение аукциона по выбору подрядной организации для выполнения работ по проектированию </w:t>
            </w:r>
            <w:r w:rsidR="003E4A0A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планируется </w:t>
            </w:r>
            <w:r w:rsidR="002B197E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после выделения финансирования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ДАСиЗО,</w:t>
            </w:r>
          </w:p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Пивоваров Максим Владимирович </w:t>
            </w:r>
          </w:p>
          <w:p w:rsidR="00545995" w:rsidRPr="00492D37" w:rsidRDefault="00545995" w:rsidP="0054599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Проектирование и строительство линии наружного освещения от здания № 64Б по ул. Станционной до </w:t>
            </w:r>
            <w:r w:rsidR="00DE0C73" w:rsidRPr="00492D37">
              <w:rPr>
                <w:rFonts w:ascii="PT Astra Serif" w:hAnsi="PT Astra Serif"/>
                <w:sz w:val="24"/>
                <w:szCs w:val="24"/>
              </w:rPr>
              <w:t>здания № 74А по ул. Станционной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026110" w:rsidP="006C146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Проведение аукциона по выбору подрядной организации для выполнения работ по проектированию </w:t>
            </w:r>
            <w:r w:rsidR="00753623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планируется </w:t>
            </w:r>
            <w:r w:rsidR="002B197E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после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</w:t>
            </w:r>
            <w:r w:rsidR="002B197E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выделени</w:t>
            </w:r>
            <w:r w:rsidR="006C1465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я</w:t>
            </w:r>
            <w:r w:rsidR="002B197E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финансирования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ДАСиЗО,</w:t>
            </w:r>
          </w:p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Пивоваров Максим Владимирович </w:t>
            </w:r>
          </w:p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Выполнение работ по обрезке деревьев между зданием МБОУ СОШ № 10 (ул. Урицкого, № 193) и жилыми домами № 143А по ул. К. Маркса, № 195 по ул. Урицкого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2B197E" w:rsidP="000B78BF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Возможность выполнения работ по обрезке зеленых насаждений будет</w:t>
            </w:r>
            <w:r w:rsidR="000B78BF">
              <w:rPr>
                <w:rFonts w:ascii="PT Astra Serif" w:hAnsi="PT Astra Serif"/>
                <w:sz w:val="24"/>
                <w:szCs w:val="24"/>
              </w:rPr>
              <w:t xml:space="preserve"> рассмотрена дополнительно по результатам комиссионного обследования</w:t>
            </w:r>
            <w:r w:rsidRPr="00492D37"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ДРГХ,</w:t>
            </w:r>
          </w:p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Пивоваров Максим Владимирович </w:t>
            </w:r>
          </w:p>
          <w:p w:rsidR="00545995" w:rsidRPr="00492D37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C16C33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C16C33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C16C33" w:rsidRPr="00492D37" w:rsidRDefault="00C16C33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3</w:t>
            </w:r>
          </w:p>
        </w:tc>
        <w:tc>
          <w:tcPr>
            <w:tcW w:w="5387" w:type="dxa"/>
            <w:shd w:val="clear" w:color="auto" w:fill="auto"/>
          </w:tcPr>
          <w:p w:rsidR="00C16C33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C16C33" w:rsidRPr="00492D37" w:rsidRDefault="00C16C33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C16C33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6520" w:type="dxa"/>
            <w:shd w:val="clear" w:color="auto" w:fill="auto"/>
          </w:tcPr>
          <w:p w:rsidR="00C16C33" w:rsidRPr="00492D37" w:rsidRDefault="00C16C33" w:rsidP="00DE0C73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Обустройство спортивной площадки с элементами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воркаута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 на территории МБОУ СОШ № 10 (ул. Урицкого,193) </w:t>
            </w:r>
          </w:p>
          <w:p w:rsidR="00C16C33" w:rsidRPr="00492D37" w:rsidRDefault="00C16C33" w:rsidP="00DE0C73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C16C33" w:rsidRPr="00492D37" w:rsidRDefault="003E679E" w:rsidP="003E679E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В связи с реорганизацией образовательных учреждений города Кургана МБОУ СОШ №10 вошла в состав МБОУ СОШ № 50. Обустройство спортивной площадки с элементами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воркаута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 на территории образовательного учреждения планируется во 2 - 3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C16C33" w:rsidRPr="00492D37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Зырянов Виктор Леонидович</w:t>
            </w:r>
          </w:p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3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545995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Благоустройство сквера по ул. </w:t>
            </w:r>
            <w:proofErr w:type="gramStart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Сиреневой</w:t>
            </w:r>
            <w:proofErr w:type="gramEnd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в микрорайоне Тополя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295D08" w:rsidP="00295D08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Выполнить</w:t>
            </w:r>
            <w:r w:rsidR="00B04C34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работ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ы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по б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сквера по ул. Сиреневой в микрорайоне Тополя</w:t>
            </w:r>
            <w:r w:rsidR="00B04C34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планируется </w:t>
            </w:r>
            <w:r w:rsidR="00B04C34" w:rsidRPr="00492D37">
              <w:rPr>
                <w:rFonts w:ascii="PT Astra Serif" w:hAnsi="PT Astra Serif"/>
                <w:bCs/>
                <w:sz w:val="24"/>
                <w:szCs w:val="24"/>
              </w:rPr>
              <w:t>в ле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тний строительный период – до 01</w:t>
            </w:r>
            <w:r w:rsidR="00B04C34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Исламов Артем </w:t>
            </w: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Маратович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545995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10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Строительство линий наружного освещения в микрорайоне Тополя: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- по ул. Осиновой;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- по ул. Московской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8A70CD" w:rsidP="008A70CD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Выполнено строительство линии наружного освещения по ул. Московской, линия введена в эксплуатацию.</w:t>
            </w:r>
          </w:p>
          <w:p w:rsidR="008A70CD" w:rsidRPr="00492D37" w:rsidRDefault="008A70CD" w:rsidP="008A70CD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Разработана проектно-сметная документация на строительство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линии наружного освещения по ул. Осиновой</w:t>
            </w:r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, получено положительное заключение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госэкспертизы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.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Проведение аукциона по выбору подрядной организации для выполнения строительных работ п</w:t>
            </w:r>
            <w:r w:rsidR="006C1465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ланируется 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ДАСиЗО,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Исламов Артем Маратович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210BE5">
            <w:pPr>
              <w:jc w:val="both"/>
              <w:rPr>
                <w:rFonts w:ascii="PT Astra Serif" w:hAnsi="PT Astra Serif" w:cs="Calibri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3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Строительство подъездной дороги к микрорайону Теплый стан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E31C8F" w:rsidP="00E31C8F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Заключен контракт на выполнение работ по строительству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подъездной дороги к микрорайону Теплый стан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(27.01.2020 г.). Срок завершения работ по контракту - 30.09.2020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Кайгородов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 Роман Евгеньевич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C16C33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</w:tcPr>
          <w:p w:rsidR="00C16C33" w:rsidRPr="00492D37" w:rsidRDefault="00C16C33" w:rsidP="00DE0C73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13</w:t>
            </w:r>
          </w:p>
        </w:tc>
        <w:tc>
          <w:tcPr>
            <w:tcW w:w="5387" w:type="dxa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C16C33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  <w:tc>
          <w:tcPr>
            <w:tcW w:w="6520" w:type="dxa"/>
          </w:tcPr>
          <w:p w:rsidR="00C16C33" w:rsidRPr="00492D37" w:rsidRDefault="00C16C33" w:rsidP="00DE0C73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Включение автомобильной дороги, соединяющей поселок Смолино и кладбище Смолино, в реестр автомобильных дорог общего пользования с последующим содержанием данной дороги </w:t>
            </w:r>
          </w:p>
        </w:tc>
        <w:tc>
          <w:tcPr>
            <w:tcW w:w="5387" w:type="dxa"/>
          </w:tcPr>
          <w:p w:rsidR="00C16C33" w:rsidRPr="00492D37" w:rsidRDefault="00B04C34" w:rsidP="00B04C34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Автомобильная дорога, соединяющая поселок Смолино и кладбище Смолино, включена в реестр автомобильных дорог общего пользования с последующим содержанием данной дороги</w:t>
            </w:r>
          </w:p>
        </w:tc>
        <w:tc>
          <w:tcPr>
            <w:tcW w:w="2835" w:type="dxa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C16C33" w:rsidRPr="00492D37" w:rsidRDefault="00C16C33" w:rsidP="00DE0C73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Державин Валерий Владимирович</w:t>
            </w:r>
          </w:p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C16C33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C16C33" w:rsidRPr="00492D37" w:rsidRDefault="00C16C33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13</w:t>
            </w:r>
          </w:p>
        </w:tc>
        <w:tc>
          <w:tcPr>
            <w:tcW w:w="6520" w:type="dxa"/>
          </w:tcPr>
          <w:p w:rsidR="00C16C33" w:rsidRPr="00492D37" w:rsidRDefault="00C16C33" w:rsidP="00DE0C73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Ямочный ремонт ул. Володарского от ул. Куйбышева до ул. Климова </w:t>
            </w:r>
          </w:p>
        </w:tc>
        <w:tc>
          <w:tcPr>
            <w:tcW w:w="5387" w:type="dxa"/>
          </w:tcPr>
          <w:p w:rsidR="00C16C33" w:rsidRPr="00492D37" w:rsidRDefault="00D614A3" w:rsidP="00D614A3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Выполнить работы по ямочному</w:t>
            </w:r>
            <w:r w:rsidR="00DC21B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ремонт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у</w:t>
            </w:r>
            <w:r w:rsidR="00DC21B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ул. Володарского от ул. Куйбышева до ул. Климова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планируется</w:t>
            </w:r>
            <w:r w:rsidR="00DC21B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в летний строительный период – до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>.10.2020</w:t>
            </w:r>
            <w:r w:rsidR="00DC21B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C16C33" w:rsidRPr="00492D37" w:rsidRDefault="00C16C33" w:rsidP="00DE0C73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Державин Валерий Владимирович</w:t>
            </w:r>
          </w:p>
          <w:p w:rsidR="00C16C33" w:rsidRPr="00492D37" w:rsidRDefault="00C16C33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4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Благоустройство дворовой территории по ул. Пролетарской, № 46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D614A3" w:rsidP="00D614A3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Выполнить</w:t>
            </w:r>
            <w:r w:rsidR="00EE6798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работ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ы по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б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дворовой территории по ул. Пролетарской, № 46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EE6798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планируется</w:t>
            </w:r>
            <w:r w:rsidR="00EE6798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в летний строительный период  -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до 01</w:t>
            </w:r>
            <w:r w:rsidR="00EE6798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Выполнение работ по выборочной обрезке деревьев (при условии нахождения их на муниципальной территории и наличия разрешений на обрезку):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Ленина, № 38;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Ленина, № 48а;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Советская, № 40;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Красина, № 39;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Томина, № 12, № 16</w:t>
            </w:r>
          </w:p>
          <w:p w:rsidR="00DE0C73" w:rsidRPr="00492D37" w:rsidRDefault="00DE0C73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0421A1" w:rsidRDefault="000421A1" w:rsidP="00595E1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Возможность выполнения работ по обрезке зеленых насаждений будет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рассмотрена дополнительно по результатам комиссионного обследования</w:t>
            </w:r>
            <w:r w:rsidRPr="00492D37">
              <w:rPr>
                <w:rFonts w:ascii="PT Astra Serif" w:hAnsi="PT Astra Serif"/>
                <w:sz w:val="24"/>
                <w:szCs w:val="24"/>
              </w:rPr>
              <w:t>.</w:t>
            </w:r>
          </w:p>
          <w:p w:rsidR="00185354" w:rsidRPr="00492D37" w:rsidRDefault="00185354" w:rsidP="00595E12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Перевод на природный газ жилых домов: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К. Маркса, № 74;</w:t>
            </w:r>
          </w:p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ул. М. Горького, № 127</w:t>
            </w:r>
          </w:p>
          <w:p w:rsidR="003E4FE4" w:rsidRPr="00492D37" w:rsidRDefault="003E4FE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185354" w:rsidRPr="00492D37" w:rsidRDefault="00453477" w:rsidP="00453477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Работы </w:t>
            </w:r>
            <w:r w:rsidR="00AC0AFA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по переводу на природный газ указанных домов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выполнены.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ДАСиЗО,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DE0C73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Строительство сетей газораспределения в квадрате улиц</w:t>
            </w:r>
            <w:r w:rsidR="00DE0C73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К.</w:t>
            </w:r>
            <w:r w:rsidR="00DE0C73" w:rsidRPr="00492D37">
              <w:rPr>
                <w:rFonts w:ascii="PT Astra Serif" w:hAnsi="PT Astra Serif" w:cs="PT Astra Serif"/>
                <w:sz w:val="24"/>
                <w:szCs w:val="24"/>
              </w:rPr>
              <w:t> 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Мяготина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– Кирова – Гоголя - Красина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3717E1" w:rsidP="00CA096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. Проведение аукциона по выбору подрядной организации для выполнения </w:t>
            </w:r>
            <w:r w:rsidR="00CA0961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строительно-монтажных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работ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ДАСиЗО,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МБОУ СОШ № 42 (ул. Кирова, № 52)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4A50CB" w:rsidP="009B449D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Ведется работа по подготовке аукционной документации. Проведение аукциона</w:t>
            </w:r>
            <w:r w:rsidR="009B449D" w:rsidRPr="00492D37">
              <w:rPr>
                <w:rFonts w:ascii="PT Astra Serif" w:hAnsi="PT Astra Serif"/>
                <w:sz w:val="24"/>
                <w:szCs w:val="24"/>
              </w:rPr>
              <w:t xml:space="preserve"> планируется </w:t>
            </w:r>
            <w:r w:rsidR="009B449D" w:rsidRPr="00492D37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в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апрел</w:t>
            </w:r>
            <w:r w:rsidR="009B449D" w:rsidRPr="00492D37">
              <w:rPr>
                <w:rFonts w:ascii="PT Astra Serif" w:hAnsi="PT Astra Serif"/>
                <w:sz w:val="24"/>
                <w:szCs w:val="24"/>
              </w:rPr>
              <w:t xml:space="preserve">е -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ма</w:t>
            </w:r>
            <w:r w:rsidR="009B449D" w:rsidRPr="00492D37">
              <w:rPr>
                <w:rFonts w:ascii="PT Astra Serif" w:hAnsi="PT Astra Serif"/>
                <w:sz w:val="24"/>
                <w:szCs w:val="24"/>
              </w:rPr>
              <w:t>е</w:t>
            </w:r>
            <w:r w:rsidRPr="00492D37">
              <w:rPr>
                <w:rFonts w:ascii="PT Astra Serif" w:hAnsi="PT Astra Serif"/>
                <w:sz w:val="24"/>
                <w:szCs w:val="24"/>
              </w:rPr>
              <w:t xml:space="preserve"> 2020 года.</w:t>
            </w:r>
            <w:r w:rsidR="00AC388C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Приступить к проведению ремонтных рабо</w:t>
            </w:r>
            <w:r w:rsidR="009E36F7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т на объекте планируется после </w:t>
            </w:r>
            <w:r w:rsidR="00AC388C" w:rsidRPr="00492D37">
              <w:rPr>
                <w:rFonts w:ascii="PT Astra Serif" w:hAnsi="PT Astra Serif"/>
                <w:bCs/>
                <w:sz w:val="24"/>
                <w:szCs w:val="24"/>
              </w:rPr>
              <w:t>окончания образовательного процесса во 2</w:t>
            </w:r>
            <w:r w:rsidR="009E36F7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AC388C" w:rsidRPr="00492D37">
              <w:rPr>
                <w:rFonts w:ascii="PT Astra Serif" w:hAnsi="PT Astra Serif"/>
                <w:bCs/>
                <w:sz w:val="24"/>
                <w:szCs w:val="24"/>
              </w:rPr>
              <w:t>-</w:t>
            </w:r>
            <w:r w:rsidR="009E36F7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AC388C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3 квартале 2020 года. 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ДСП,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Татьяна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Юрьевна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5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Благоустройство дворовых территорий многоквартирных домов № 97, № 99 по ул. К. </w:t>
            </w:r>
            <w:proofErr w:type="spellStart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Мяготина</w:t>
            </w:r>
            <w:proofErr w:type="spellEnd"/>
          </w:p>
          <w:p w:rsidR="003E4FE4" w:rsidRPr="00492D37" w:rsidRDefault="003E4FE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</w:p>
          <w:p w:rsidR="003E4FE4" w:rsidRPr="00492D37" w:rsidRDefault="003E4FE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185354" w:rsidRPr="00667B33" w:rsidRDefault="00667B33" w:rsidP="00667B33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Выполнить работу по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б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дворовых территорий многоквартирных домов № 97, № 99 по ул. К. </w:t>
            </w:r>
            <w:proofErr w:type="spellStart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Мяготина</w:t>
            </w:r>
            <w:proofErr w:type="spellEnd"/>
            <w:r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планируется </w:t>
            </w:r>
            <w:r w:rsidR="004E0A79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в летний строительный период - 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>.10.2020</w:t>
            </w:r>
            <w:r w:rsidR="004E0A79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  <w:r w:rsidR="00807262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ДРГХ,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Благоустройство дворовой территории многоквартирного дома № 48 по ул. Криволапова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974B6C" w:rsidP="00974B6C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Выполнить работу по 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б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дворовой территории многоквартирного дома № 48 по ул. Криволапова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планируется </w:t>
            </w:r>
            <w:r w:rsidR="003E3259" w:rsidRPr="00492D37">
              <w:rPr>
                <w:rFonts w:ascii="PT Astra Serif" w:hAnsi="PT Astra Serif"/>
                <w:bCs/>
                <w:sz w:val="24"/>
                <w:szCs w:val="24"/>
              </w:rPr>
              <w:t>в ле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тний строительный период – до 01</w:t>
            </w:r>
            <w:r w:rsidR="003E3259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ДРГХ, 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Благоустройство </w:t>
            </w:r>
            <w:proofErr w:type="spellStart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Бошняковского</w:t>
            </w:r>
            <w:proofErr w:type="spellEnd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сквера (ул. Красина – ул. Проходная)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DD575F" w:rsidP="00DD575F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Выполнить работу по 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б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proofErr w:type="spellStart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>Бошняковского</w:t>
            </w:r>
            <w:proofErr w:type="spellEnd"/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сквера (ул. Красина – ул. Проходная)</w:t>
            </w:r>
            <w:r w:rsidR="00861757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планируется </w:t>
            </w:r>
            <w:r w:rsidR="00336690" w:rsidRPr="00492D37">
              <w:rPr>
                <w:rFonts w:ascii="PT Astra Serif" w:hAnsi="PT Astra Serif"/>
                <w:bCs/>
                <w:sz w:val="24"/>
                <w:szCs w:val="24"/>
              </w:rPr>
              <w:t>в летний строительный период -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до 01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>.10.2020</w:t>
            </w:r>
            <w:r w:rsidR="00336690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МАОУ «Гимназия  № 30» (ул. Станционная, № 26)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4A50CB" w:rsidP="004A50CB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Ведется работа по подготовке аукционной документации. Проведение аукциона планируется в апреле</w:t>
            </w:r>
            <w:r w:rsidR="004F3544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-</w:t>
            </w:r>
            <w:r w:rsidR="004F3544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мае 2020 года.</w:t>
            </w:r>
            <w:r w:rsidR="00AA573B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Приступить к проведению ремонтных работ на объекте планируется после окончания образовательного процесса во 2-3 квартале 2020 года. 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492D37" w:rsidRDefault="00545995" w:rsidP="00210BE5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Территориальная группа № 5</w:t>
            </w:r>
          </w:p>
        </w:tc>
        <w:tc>
          <w:tcPr>
            <w:tcW w:w="5387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492D37" w:rsidRDefault="00545995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МБОУ СОШ № 29 (ул. С. Васильева, № 7)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C141F5" w:rsidP="00507151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Проведен аукцион, определена подрядная организация для выполнения работ по замене </w:t>
            </w: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окон (24.03.2020 г.). Срок выполнения работ – 10 </w:t>
            </w:r>
            <w:r w:rsidR="00507151" w:rsidRPr="00492D37">
              <w:rPr>
                <w:rFonts w:ascii="PT Astra Serif" w:hAnsi="PT Astra Serif"/>
                <w:sz w:val="24"/>
                <w:szCs w:val="24"/>
              </w:rPr>
              <w:t xml:space="preserve">дней </w:t>
            </w:r>
            <w:proofErr w:type="gramStart"/>
            <w:r w:rsidR="00507151" w:rsidRPr="00492D37">
              <w:rPr>
                <w:rFonts w:ascii="PT Astra Serif" w:hAnsi="PT Astra Serif"/>
                <w:sz w:val="24"/>
                <w:szCs w:val="24"/>
              </w:rPr>
              <w:t>с даты подписания</w:t>
            </w:r>
            <w:proofErr w:type="gramEnd"/>
            <w:r w:rsidR="00507151" w:rsidRPr="00492D37">
              <w:rPr>
                <w:rFonts w:ascii="PT Astra Serif" w:hAnsi="PT Astra Serif"/>
                <w:sz w:val="24"/>
                <w:szCs w:val="24"/>
              </w:rPr>
              <w:t xml:space="preserve"> контракта, контракт - в процессе подписания.</w:t>
            </w:r>
            <w:r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507151" w:rsidRPr="00492D37">
              <w:rPr>
                <w:rFonts w:ascii="PT Astra Serif" w:hAnsi="PT Astra Serif"/>
                <w:sz w:val="24"/>
                <w:szCs w:val="24"/>
              </w:rPr>
              <w:t>Для проведения других ремонтных работ в</w:t>
            </w:r>
            <w:r w:rsidR="004A50CB" w:rsidRPr="00492D37">
              <w:rPr>
                <w:rFonts w:ascii="PT Astra Serif" w:hAnsi="PT Astra Serif"/>
                <w:sz w:val="24"/>
                <w:szCs w:val="24"/>
              </w:rPr>
              <w:t>едется подготовк</w:t>
            </w:r>
            <w:r w:rsidR="00507151" w:rsidRPr="00492D37">
              <w:rPr>
                <w:rFonts w:ascii="PT Astra Serif" w:hAnsi="PT Astra Serif"/>
                <w:sz w:val="24"/>
                <w:szCs w:val="24"/>
              </w:rPr>
              <w:t>а</w:t>
            </w:r>
            <w:r w:rsidR="004A50CB" w:rsidRPr="00492D37">
              <w:rPr>
                <w:rFonts w:ascii="PT Astra Serif" w:hAnsi="PT Astra Serif"/>
                <w:sz w:val="24"/>
                <w:szCs w:val="24"/>
              </w:rPr>
              <w:t xml:space="preserve"> аукционной документации. Проведение аукциона планируется в апреле-мае 2020 года.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ДСП,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proofErr w:type="spellStart"/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Пущин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Артур 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lastRenderedPageBreak/>
              <w:t>Александрович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6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Благоустройство сквера по ул. Победы между ул. Невежина и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с устройством линии наружного освещения по ул. Победы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861757" w:rsidP="00861757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Выполнить работу по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б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сквера по ул. Победы между ул. Невежина и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с устройством линии наружного освещения по ул. Победы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планируется </w:t>
            </w:r>
            <w:r w:rsidR="00167B94" w:rsidRPr="00492D37">
              <w:rPr>
                <w:rFonts w:ascii="PT Astra Serif" w:hAnsi="PT Astra Serif"/>
                <w:bCs/>
                <w:sz w:val="24"/>
                <w:szCs w:val="24"/>
              </w:rPr>
              <w:t>в летний строительный период -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до 01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>.10.2020</w:t>
            </w:r>
            <w:r w:rsidR="00167B94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7735FE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492D37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Проведение работ по обследованию и вырубке аварийных и старых деревьев по улицам 1 Мая,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Сухэ-Батора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,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>, Победы, Тельмана (вдоль старицы реки Тобол)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1E138E" w:rsidP="0078420A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Возможность выполнения работ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 обследованию и вырубке аварийных и старых деревьев</w:t>
            </w:r>
            <w:r w:rsidRPr="00492D37">
              <w:rPr>
                <w:rFonts w:ascii="PT Astra Serif" w:hAnsi="PT Astra Serif"/>
                <w:sz w:val="24"/>
                <w:szCs w:val="24"/>
              </w:rPr>
              <w:t xml:space="preserve"> будет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рассмотрена дополнительно по результатам комиссионного обследования</w:t>
            </w:r>
            <w:r w:rsidRPr="00492D37"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228AE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228AE" w:rsidRPr="00492D37" w:rsidRDefault="004228AE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26</w:t>
            </w:r>
          </w:p>
        </w:tc>
        <w:tc>
          <w:tcPr>
            <w:tcW w:w="6520" w:type="dxa"/>
            <w:shd w:val="clear" w:color="auto" w:fill="auto"/>
          </w:tcPr>
          <w:p w:rsidR="004228AE" w:rsidRPr="00492D37" w:rsidRDefault="004228AE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Проектирование линии наружного освещения по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Сухэ-Батора</w:t>
            </w:r>
            <w:proofErr w:type="spellEnd"/>
          </w:p>
          <w:p w:rsidR="004228AE" w:rsidRPr="00492D37" w:rsidRDefault="004228AE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4228AE" w:rsidRPr="00492D37" w:rsidRDefault="00F37121" w:rsidP="00F37121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Проведение аукциона по выбору подрядной организации для выполнения проектных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228AE" w:rsidRPr="00492D37" w:rsidRDefault="004228AE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</w:t>
            </w:r>
          </w:p>
          <w:p w:rsidR="000823B5" w:rsidRPr="00492D37" w:rsidRDefault="000823B5" w:rsidP="000823B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0823B5" w:rsidRPr="00492D37" w:rsidRDefault="000823B5" w:rsidP="000823B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6520" w:type="dxa"/>
            <w:shd w:val="clear" w:color="auto" w:fill="auto"/>
          </w:tcPr>
          <w:p w:rsidR="00185354" w:rsidRPr="00492D37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Строительство линии наружного освещения от дома № 10 на бульваре Солнечном до дома № 64а по пр. Конституции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F14155" w:rsidP="00F14155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Разработана проектно-сметная документация, </w:t>
            </w:r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получено положительное заключение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госэкспертизы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. Проведение аукциона по выбору подрядной организации для выполнения строительно-монтажных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492D37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2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6520" w:type="dxa"/>
            <w:shd w:val="clear" w:color="auto" w:fill="auto"/>
          </w:tcPr>
          <w:p w:rsidR="004C0284" w:rsidRPr="00492D37" w:rsidRDefault="004C0284" w:rsidP="004C0284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Капитальный ремонт здания </w:t>
            </w:r>
            <w:r w:rsidR="00185354" w:rsidRPr="00492D37">
              <w:rPr>
                <w:rFonts w:ascii="PT Astra Serif" w:hAnsi="PT Astra Serif"/>
                <w:sz w:val="24"/>
                <w:szCs w:val="24"/>
              </w:rPr>
              <w:t xml:space="preserve">МБОУ СОШ № 11 </w:t>
            </w:r>
          </w:p>
          <w:p w:rsidR="00185354" w:rsidRPr="00492D37" w:rsidRDefault="00185354" w:rsidP="004C0284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(ул.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Карельцева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>, № 103)</w:t>
            </w:r>
          </w:p>
        </w:tc>
        <w:tc>
          <w:tcPr>
            <w:tcW w:w="5387" w:type="dxa"/>
            <w:shd w:val="clear" w:color="auto" w:fill="auto"/>
          </w:tcPr>
          <w:p w:rsidR="00185354" w:rsidRPr="00492D37" w:rsidRDefault="00F6781A" w:rsidP="00BB75A3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В здании школы ведутся работы по замене оконных блоков и </w:t>
            </w:r>
            <w:r w:rsidR="00BB75A3" w:rsidRPr="00492D37">
              <w:rPr>
                <w:rFonts w:ascii="PT Astra Serif" w:hAnsi="PT Astra Serif"/>
                <w:sz w:val="24"/>
                <w:szCs w:val="24"/>
              </w:rPr>
              <w:t>ремонту вентиляционной системы. На сайте закупок размещена а</w:t>
            </w:r>
            <w:r w:rsidR="0019108E" w:rsidRPr="00492D37">
              <w:rPr>
                <w:rFonts w:ascii="PT Astra Serif" w:hAnsi="PT Astra Serif"/>
                <w:sz w:val="24"/>
                <w:szCs w:val="24"/>
              </w:rPr>
              <w:t>укционная д</w:t>
            </w:r>
            <w:r w:rsidR="004A50CB" w:rsidRPr="00492D37">
              <w:rPr>
                <w:rFonts w:ascii="PT Astra Serif" w:hAnsi="PT Astra Serif"/>
                <w:sz w:val="24"/>
                <w:szCs w:val="24"/>
              </w:rPr>
              <w:t>окументация</w:t>
            </w:r>
            <w:r w:rsidR="0019108E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BB75A3" w:rsidRPr="00492D37">
              <w:rPr>
                <w:rFonts w:ascii="PT Astra Serif" w:hAnsi="PT Astra Serif"/>
                <w:sz w:val="24"/>
                <w:szCs w:val="24"/>
              </w:rPr>
              <w:t xml:space="preserve">так же на замену окон </w:t>
            </w:r>
            <w:r w:rsidR="004A50CB" w:rsidRPr="00492D37">
              <w:rPr>
                <w:rFonts w:ascii="PT Astra Serif" w:hAnsi="PT Astra Serif"/>
                <w:sz w:val="24"/>
                <w:szCs w:val="24"/>
              </w:rPr>
              <w:t xml:space="preserve">(19.03.2020 г.), проведение аукциона </w:t>
            </w:r>
            <w:r w:rsidR="00E31FF3" w:rsidRPr="00492D37">
              <w:rPr>
                <w:rFonts w:ascii="PT Astra Serif" w:hAnsi="PT Astra Serif"/>
                <w:sz w:val="24"/>
                <w:szCs w:val="24"/>
              </w:rPr>
              <w:t xml:space="preserve">- </w:t>
            </w:r>
            <w:r w:rsidR="004A50CB" w:rsidRPr="00492D37">
              <w:rPr>
                <w:rFonts w:ascii="PT Astra Serif" w:hAnsi="PT Astra Serif"/>
                <w:sz w:val="24"/>
                <w:szCs w:val="24"/>
              </w:rPr>
              <w:t>30.03.2020 г.</w:t>
            </w:r>
            <w:r w:rsidR="0019108E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E31FF3" w:rsidRPr="00492D37">
              <w:rPr>
                <w:rFonts w:ascii="PT Astra Serif" w:hAnsi="PT Astra Serif"/>
                <w:sz w:val="24"/>
                <w:szCs w:val="24"/>
              </w:rPr>
              <w:t>Передана для размещения на сайте закупок</w:t>
            </w:r>
            <w:r w:rsidR="0019108E" w:rsidRPr="00492D37">
              <w:rPr>
                <w:rFonts w:ascii="PT Astra Serif" w:hAnsi="PT Astra Serif"/>
                <w:sz w:val="24"/>
                <w:szCs w:val="24"/>
              </w:rPr>
              <w:t xml:space="preserve"> аукционная документация на ремонт кровли, проведение аукциона – апрель - май 2020 года.</w:t>
            </w:r>
          </w:p>
        </w:tc>
        <w:tc>
          <w:tcPr>
            <w:tcW w:w="2835" w:type="dxa"/>
            <w:shd w:val="clear" w:color="auto" w:fill="auto"/>
          </w:tcPr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492D37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2A7FEA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4329A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Завершение ямочного ремонта тротуара по ул. 4-ой </w:t>
            </w:r>
            <w:proofErr w:type="gramStart"/>
            <w:r w:rsidRPr="00492D37">
              <w:rPr>
                <w:rFonts w:ascii="PT Astra Serif" w:hAnsi="PT Astra Serif"/>
                <w:sz w:val="24"/>
                <w:szCs w:val="24"/>
              </w:rPr>
              <w:t>Больничной</w:t>
            </w:r>
            <w:proofErr w:type="gram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, № 46 в районе пересечения с ул.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Карельцева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:rsidR="004329A8" w:rsidRPr="00492D37" w:rsidRDefault="00E1005D" w:rsidP="001E138E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Завершение ямочного ремонта</w:t>
            </w:r>
            <w:r w:rsidR="004F3544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планируется</w:t>
            </w:r>
            <w:r w:rsidR="006A5A5D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в летний строительный период 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- </w:t>
            </w:r>
            <w:r w:rsidR="006A5A5D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до </w:t>
            </w:r>
            <w:r w:rsidR="001E138E">
              <w:rPr>
                <w:rFonts w:ascii="PT Astra Serif" w:hAnsi="PT Astra Serif"/>
                <w:sz w:val="24"/>
                <w:szCs w:val="24"/>
                <w:lang w:eastAsia="en-US"/>
              </w:rPr>
              <w:t>01</w:t>
            </w:r>
            <w:r w:rsidR="006A5A5D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.10.2020 г</w:t>
            </w:r>
            <w:r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4228AE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30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4329A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Ямочный ремонт асфальтового покрытия около магазина «Магнит» по ул. 1 Мая, № 4  </w:t>
            </w:r>
          </w:p>
          <w:p w:rsidR="004228AE" w:rsidRPr="00492D37" w:rsidRDefault="004228AE" w:rsidP="004329A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4329A8" w:rsidRPr="00492D37" w:rsidRDefault="001E138E" w:rsidP="001E138E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Выполнить работы по я</w:t>
            </w:r>
            <w:r w:rsidR="00814E1E" w:rsidRPr="00492D37">
              <w:rPr>
                <w:rFonts w:ascii="PT Astra Serif" w:hAnsi="PT Astra Serif"/>
                <w:sz w:val="24"/>
                <w:szCs w:val="24"/>
              </w:rPr>
              <w:t>мочн</w:t>
            </w:r>
            <w:r>
              <w:rPr>
                <w:rFonts w:ascii="PT Astra Serif" w:hAnsi="PT Astra Serif"/>
                <w:sz w:val="24"/>
                <w:szCs w:val="24"/>
              </w:rPr>
              <w:t>ому</w:t>
            </w:r>
            <w:r w:rsidR="00814E1E" w:rsidRPr="00492D37">
              <w:rPr>
                <w:rFonts w:ascii="PT Astra Serif" w:hAnsi="PT Astra Serif"/>
                <w:sz w:val="24"/>
                <w:szCs w:val="24"/>
              </w:rPr>
              <w:t xml:space="preserve"> ремонт</w:t>
            </w:r>
            <w:r>
              <w:rPr>
                <w:rFonts w:ascii="PT Astra Serif" w:hAnsi="PT Astra Serif"/>
                <w:sz w:val="24"/>
                <w:szCs w:val="24"/>
              </w:rPr>
              <w:t>у</w:t>
            </w:r>
            <w:r w:rsidR="00814E1E" w:rsidRPr="00492D37">
              <w:rPr>
                <w:rFonts w:ascii="PT Astra Serif" w:hAnsi="PT Astra Serif"/>
                <w:sz w:val="24"/>
                <w:szCs w:val="24"/>
              </w:rPr>
              <w:t xml:space="preserve"> асфальтового покрытия около магазина «Магнит» по ул. 1 Мая, № 4 планируется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814E1E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в летний строительный период – до </w:t>
            </w:r>
            <w:r>
              <w:rPr>
                <w:rFonts w:ascii="PT Astra Serif" w:hAnsi="PT Astra Serif"/>
                <w:sz w:val="24"/>
                <w:szCs w:val="24"/>
                <w:lang w:eastAsia="en-US"/>
              </w:rPr>
              <w:t>01</w:t>
            </w:r>
            <w:r w:rsidR="00814E1E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7</w:t>
            </w:r>
          </w:p>
        </w:tc>
        <w:tc>
          <w:tcPr>
            <w:tcW w:w="5387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C16C33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Выполнение работ по ремонту и покраске остановочного павильона на конечной остановке на бульваре Солнечном</w:t>
            </w:r>
          </w:p>
        </w:tc>
        <w:tc>
          <w:tcPr>
            <w:tcW w:w="5387" w:type="dxa"/>
            <w:shd w:val="clear" w:color="auto" w:fill="auto"/>
          </w:tcPr>
          <w:p w:rsidR="004329A8" w:rsidRPr="00492D37" w:rsidRDefault="001E138E" w:rsidP="001E138E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работ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по ремонту и покраске остановочного павильона на конечной остановке на бульваре Солнечном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планируется д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01.06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>.2020</w:t>
            </w:r>
            <w:r w:rsidR="004A284B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 профилированию с подсыпкой вторичным материалом участка дороги от микрорайона  Пригородного через микрорайон Осиновка до микрорайона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Черемухово</w:t>
            </w:r>
          </w:p>
        </w:tc>
        <w:tc>
          <w:tcPr>
            <w:tcW w:w="5387" w:type="dxa"/>
            <w:shd w:val="clear" w:color="auto" w:fill="auto"/>
          </w:tcPr>
          <w:p w:rsidR="004329A8" w:rsidRPr="00492D37" w:rsidRDefault="0008355D" w:rsidP="00C91F3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работ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 профилированию с подсыпкой вторичным материалом участка дороги от микрорайона  Пригородного через микрорайон Осиновка до микрорайона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Черемухово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до 01.10.2020 г.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Строительство линии наружного освещения в микрорайоне Черемухово:</w:t>
            </w:r>
          </w:p>
          <w:p w:rsidR="004329A8" w:rsidRPr="00492D37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- по ул. Каштановой;</w:t>
            </w:r>
          </w:p>
          <w:p w:rsidR="004329A8" w:rsidRPr="00492D37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- по ул. Хвойной, ул. Ракитовой, ул. Каштановой</w:t>
            </w:r>
          </w:p>
          <w:p w:rsidR="004B3E70" w:rsidRPr="00492D37" w:rsidRDefault="004B3E70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4329A8" w:rsidRPr="00492D37" w:rsidRDefault="00B52FA4" w:rsidP="00B52FA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госэкспертизы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. Проведение аукциона по выбору подрядной организации для выполнения строительно-монтажных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ДАСиЗО,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Портнов Иван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Александрович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3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Разработка проектно-сметной документации по строительству линии наружного освещения по ул. Космонавтов в микрорайоне Черемухово</w:t>
            </w:r>
          </w:p>
        </w:tc>
        <w:tc>
          <w:tcPr>
            <w:tcW w:w="5387" w:type="dxa"/>
            <w:shd w:val="clear" w:color="auto" w:fill="auto"/>
          </w:tcPr>
          <w:p w:rsidR="004329A8" w:rsidRPr="00492D37" w:rsidRDefault="00521354" w:rsidP="00521354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. Проведение аукциона по выбору подрядной организации для выполнения строительно-монтажных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EC17E4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Разработка проектно-сметной документации по строительству линии наружного освещения по ул. Школьной в микрорайоне Черемухово</w:t>
            </w:r>
            <w:r w:rsidR="007735FE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(от ул. Космонавтов до </w:t>
            </w:r>
            <w:proofErr w:type="gramStart"/>
            <w:r w:rsidR="00EC17E4" w:rsidRPr="00492D37">
              <w:rPr>
                <w:rFonts w:ascii="PT Astra Serif" w:hAnsi="PT Astra Serif" w:cs="PT Astra Serif"/>
                <w:sz w:val="24"/>
                <w:szCs w:val="24"/>
              </w:rPr>
              <w:t>СТ</w:t>
            </w:r>
            <w:proofErr w:type="gramEnd"/>
            <w:r w:rsidR="007735FE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«Урочище </w:t>
            </w:r>
            <w:proofErr w:type="spellStart"/>
            <w:r w:rsidR="007735FE" w:rsidRPr="00492D37">
              <w:rPr>
                <w:rFonts w:ascii="PT Astra Serif" w:hAnsi="PT Astra Serif" w:cs="PT Astra Serif"/>
                <w:sz w:val="24"/>
                <w:szCs w:val="24"/>
              </w:rPr>
              <w:t>Выгородки</w:t>
            </w:r>
            <w:proofErr w:type="spellEnd"/>
            <w:r w:rsidR="007735FE" w:rsidRPr="00492D37">
              <w:rPr>
                <w:rFonts w:ascii="PT Astra Serif" w:hAnsi="PT Astra Serif" w:cs="PT Astra Serif"/>
                <w:sz w:val="24"/>
                <w:szCs w:val="24"/>
              </w:rPr>
              <w:t>»)</w:t>
            </w:r>
          </w:p>
          <w:p w:rsidR="004B3E70" w:rsidRPr="00492D37" w:rsidRDefault="004B3E70" w:rsidP="00EC17E4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4329A8" w:rsidRPr="00492D37" w:rsidRDefault="00113F0C" w:rsidP="00113F0C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Проведение аукциона по выбору подрядной организации для разработки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проектно-сметной документации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2A7FEA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492D37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МБОУ СОШ № 59 (микрорайон Черемухово, ул. Космонавтов, № 7) и МБДОУ «Детский сад комбинированного вида № 78 «Звездочка» (микрорайон Черемухово, ул. Комсомольская, № 9)</w:t>
            </w:r>
          </w:p>
          <w:p w:rsidR="004B3E70" w:rsidRPr="00492D37" w:rsidRDefault="004B3E70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4329A8" w:rsidRPr="00492D37" w:rsidRDefault="004514F6" w:rsidP="00F6781A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Ведется работа по подготовке аукционной документации. Проведение аукциона планируется в апреле</w:t>
            </w:r>
            <w:r w:rsidR="00C72747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-</w:t>
            </w:r>
            <w:r w:rsidR="00C72747" w:rsidRPr="00492D37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мае 2020 года.</w:t>
            </w:r>
            <w:r w:rsidR="00F6781A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Приступить к проведению ремонтных работ на объектах планируется после окончания образовательного процесса во 2 - 3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8</w:t>
            </w:r>
          </w:p>
        </w:tc>
        <w:tc>
          <w:tcPr>
            <w:tcW w:w="5387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4329A8" w:rsidRPr="00492D37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37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Установка остановочного павильона на автобусной остановке «Школа № 28» (в сторону Заозерного микрорайона)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DB30C6" w:rsidP="00E54D25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Выполнить работы по установке</w:t>
            </w:r>
            <w:r w:rsidR="00D23FE6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остановочного павильона на автобусной остановке «Школа № 28» (в сторону Заозерного микрорайона) планируется </w:t>
            </w:r>
            <w:r w:rsidR="006A5A5D" w:rsidRPr="00492D37">
              <w:rPr>
                <w:rFonts w:ascii="PT Astra Serif" w:hAnsi="PT Astra Serif"/>
                <w:sz w:val="24"/>
                <w:szCs w:val="24"/>
              </w:rPr>
              <w:t xml:space="preserve">до </w:t>
            </w:r>
            <w:r w:rsidR="00E54D25" w:rsidRPr="00492D37">
              <w:rPr>
                <w:rFonts w:ascii="PT Astra Serif" w:hAnsi="PT Astra Serif"/>
                <w:sz w:val="24"/>
                <w:szCs w:val="24"/>
              </w:rPr>
              <w:t>31</w:t>
            </w:r>
            <w:r w:rsidR="006A5A5D" w:rsidRPr="00492D37">
              <w:rPr>
                <w:rFonts w:ascii="PT Astra Serif" w:hAnsi="PT Astra Serif"/>
                <w:sz w:val="24"/>
                <w:szCs w:val="24"/>
              </w:rPr>
              <w:t>.1</w:t>
            </w:r>
            <w:r w:rsidR="00E54D25" w:rsidRPr="00492D37">
              <w:rPr>
                <w:rFonts w:ascii="PT Astra Serif" w:hAnsi="PT Astra Serif"/>
                <w:sz w:val="24"/>
                <w:szCs w:val="24"/>
              </w:rPr>
              <w:t>2</w:t>
            </w:r>
            <w:r w:rsidR="006A5A5D" w:rsidRPr="00492D37">
              <w:rPr>
                <w:rFonts w:ascii="PT Astra Serif" w:hAnsi="PT Astra Serif"/>
                <w:sz w:val="24"/>
                <w:szCs w:val="24"/>
              </w:rPr>
              <w:t>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38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Благоустройство дворовой территории по ул. Зеленой, № 8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E1157C" w:rsidP="00E1157C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Выполнить работы по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б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дворовой территории по ул. Зеленой, № 8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 летний строительный период 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39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Разработка проектно-сметной документации по объекту «Строительство автомобильной дороги по ул. Калинина (от ул. Садовой) в городе Кургане»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90743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Заключен контракт на разработку проектно-сметной документации (17.10.2019 г.).</w:t>
            </w:r>
            <w:r w:rsidRPr="00492D37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Срок выполнения работ по контракту – не позднее 27.04.2020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40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Проработка вопроса по определению правообладателя земельного участка по ул. Зеленой, № 4 (кадастровый номер 45:25:020811:264) с объектом незавершенного строительства (кадастровый 45:25:020811:4271) в целях предотвращения аварийной ситуации</w:t>
            </w:r>
          </w:p>
        </w:tc>
        <w:tc>
          <w:tcPr>
            <w:tcW w:w="5387" w:type="dxa"/>
            <w:shd w:val="clear" w:color="auto" w:fill="auto"/>
          </w:tcPr>
          <w:p w:rsidR="00D67B5B" w:rsidRPr="00492D37" w:rsidRDefault="00D67B5B" w:rsidP="00D67B5B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Для определения правообладателя объекта незавершенного строительства по адресу: ул. Зеленая, №4 (кадастровый номер 45:25:020811:4271) направлен запрос в Филиал ФГБУ «Федеральная кадастровая палата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Росреестра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» по Курганской области.</w:t>
            </w:r>
          </w:p>
          <w:p w:rsidR="00D67B5B" w:rsidRPr="00492D37" w:rsidRDefault="00D67B5B" w:rsidP="00D67B5B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На основании полученной выписки из Единого государственного реестра недвижимости об основных характеристиках и зарегистрированных правах на объект недвижимости сведения о зарегистрированных правах, отсутствуют.</w:t>
            </w:r>
          </w:p>
          <w:p w:rsidR="00A93C94" w:rsidRPr="00492D37" w:rsidRDefault="00D67B5B" w:rsidP="00D67B5B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 настоящее время направлен запрос о предоставлении сведений об основании постановки на кадастровый учет объекта</w:t>
            </w:r>
            <w:r w:rsidR="002A70F3" w:rsidRPr="00492D37">
              <w:rPr>
                <w:rFonts w:ascii="PT Astra Serif" w:hAnsi="PT Astra Serif"/>
                <w:bCs/>
                <w:sz w:val="24"/>
                <w:szCs w:val="24"/>
              </w:rPr>
              <w:t>,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расположенного по вышеуказанному адресу.   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 ДФИ,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8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41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Выполнение работ по профилированию ул. Глинской (в сторону ул. Омской)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1B6098" w:rsidP="001B6098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р</w:t>
            </w:r>
            <w:r w:rsidR="009B2813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аботы по профилированию ул. Глинской (в сторону ул. Омской) </w:t>
            </w:r>
            <w:r w:rsidR="009B281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планируется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до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01.10.2020 г.</w:t>
            </w:r>
            <w:r w:rsidR="009B281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Верходлиб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Юлия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Владимировна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42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Текущий ремонт зданий и благоустройство прилегающих территорий МБОУ СОШ № 28 (ул. Отдыха, № 7а) и МБДОУ «Детский сад комбинированного вила № 169 «Мальвина» (ул. Отдыха, № 6) 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697EB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Ведется работа по подготовке аукционной документации. Проведение аукциона планируется в апреле - мае 2020 года. Приступить к проведению ремонтных работ на объекте планируется после окончания образовательного процесса во 2 - 3 квартале 2020 года.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Верходлиб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Юлия Владимировна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43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Организация освещения корта МБОУ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ДО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«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Центр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детского творчества «Аэлита» (ул. Отдыха, № 53) в зимнее время с 18-00 часов до 20-00 часов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9805D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Хоккейный корт по адресу ул. Отдыха, 53 находится на балансе МБОУ ДО ЦДТ «Аэлита», территория корта используется учреждением в образовательных целях только в светлое время суток. В вечернее время суток корт находится в свободном доступе для жителей прилегающих домов. Ввиду отсутствия на балансе МБОУ ДО ЦДТ «Аэлита» системы освещения корта (</w:t>
            </w:r>
            <w:proofErr w:type="gram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ж/б</w:t>
            </w:r>
            <w:proofErr w:type="gram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опоры, светильники) расходы по ремонту, модернизации и потреблению электроэнергии не могут быть произведены за счет учреждения.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Верходлиб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Юлия Владимировна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44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Выполнение работ по подсыпке материалом от разборки асфальтобетонного покрытия дорог по ул. Новостроек от ул. Матросова до ул.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Земнухова</w:t>
            </w:r>
            <w:proofErr w:type="spellEnd"/>
          </w:p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A93C94" w:rsidRPr="00492D37" w:rsidRDefault="00BF41F5" w:rsidP="00BF41F5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Выполнить р</w:t>
            </w:r>
            <w:r w:rsidR="004F6EFB" w:rsidRPr="00492D37">
              <w:rPr>
                <w:rFonts w:ascii="PT Astra Serif" w:hAnsi="PT Astra Serif"/>
                <w:sz w:val="24"/>
                <w:szCs w:val="24"/>
              </w:rPr>
              <w:t xml:space="preserve">аботы по подсыпке материалом от разборки асфальтобетонного покрытия дорог по ул. Новостроек от ул. Матросова до ул. </w:t>
            </w:r>
            <w:proofErr w:type="spellStart"/>
            <w:r w:rsidR="004F6EFB" w:rsidRPr="00492D37">
              <w:rPr>
                <w:rFonts w:ascii="PT Astra Serif" w:hAnsi="PT Astra Serif"/>
                <w:sz w:val="24"/>
                <w:szCs w:val="24"/>
              </w:rPr>
              <w:t>Земнухова</w:t>
            </w:r>
            <w:proofErr w:type="spellEnd"/>
            <w:r w:rsidR="004F6EFB" w:rsidRPr="00492D37">
              <w:rPr>
                <w:rFonts w:ascii="PT Astra Serif" w:hAnsi="PT Astra Serif"/>
                <w:sz w:val="24"/>
                <w:szCs w:val="24"/>
              </w:rPr>
              <w:t xml:space="preserve"> планируется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4F6EFB" w:rsidRPr="00492D37">
              <w:rPr>
                <w:rFonts w:ascii="PT Astra Serif" w:hAnsi="PT Astra Serif"/>
                <w:sz w:val="24"/>
                <w:szCs w:val="24"/>
              </w:rPr>
              <w:t>в</w:t>
            </w:r>
            <w:r w:rsidR="006A5A5D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летний строительный период </w:t>
            </w:r>
            <w:r w:rsidR="004F6EFB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- </w:t>
            </w:r>
            <w:r>
              <w:rPr>
                <w:rFonts w:ascii="PT Astra Serif" w:hAnsi="PT Astra Serif"/>
                <w:sz w:val="24"/>
                <w:szCs w:val="24"/>
                <w:lang w:eastAsia="en-US"/>
              </w:rPr>
              <w:t>до 01</w:t>
            </w:r>
            <w:r w:rsidR="006A5A5D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>.10.2020</w:t>
            </w:r>
            <w:r w:rsidR="004F6EFB" w:rsidRPr="00492D37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9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45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по обустройству подъездной дороги к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МБОУ СОШ № 56 (3 микрорайон, № 23) и МБДОУ «Детский сад № 142 «Веснушки» (5 микрорайон, № 26)</w:t>
            </w:r>
          </w:p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BF41F5" w:rsidRPr="00492D37" w:rsidRDefault="00BF41F5" w:rsidP="00BF41F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Выполн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ить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работ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по обустройству подъездной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дороги к МБОУ СОШ № 56 (3 микрорайон, № 23) и МБДОУ «Детский сад № 142 «Веснушки» (5 микрорайон, № 26)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до 01.10.2020 г.</w:t>
            </w:r>
          </w:p>
          <w:p w:rsidR="00A93C94" w:rsidRPr="00492D37" w:rsidRDefault="00A93C94" w:rsidP="008B6A4F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Романович Анастасия Олеговна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46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Установка остановочного павильона на конечной автобусной остановке по ул. Витебского (6а микрорайон)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FF26D4" w:rsidP="00FA0E2E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Выполнить работы по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установке остановочного павильона на конечной автобусной остановке по ул. Витебского (6а микрорайон) планируется </w:t>
            </w:r>
            <w:r w:rsidR="00FA0E2E" w:rsidRPr="00492D37">
              <w:rPr>
                <w:rFonts w:ascii="PT Astra Serif" w:hAnsi="PT Astra Serif"/>
                <w:bCs/>
                <w:sz w:val="24"/>
                <w:szCs w:val="24"/>
              </w:rPr>
              <w:t>до 31.12</w:t>
            </w:r>
            <w:r w:rsidR="006A5A5D" w:rsidRPr="00492D37">
              <w:rPr>
                <w:rFonts w:ascii="PT Astra Serif" w:hAnsi="PT Astra Serif"/>
                <w:bCs/>
                <w:sz w:val="24"/>
                <w:szCs w:val="24"/>
              </w:rPr>
              <w:t>.2020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Романович Анастасия Олеговна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9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47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Обустройство заездного кармана на автобусной остановке «Улица Комиссаров» в районе дома № 7 по ул. Смирнова</w:t>
            </w:r>
          </w:p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A93C94" w:rsidRPr="00492D37" w:rsidRDefault="00BF41F5" w:rsidP="00BF41F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о</w:t>
            </w:r>
            <w:r w:rsidR="00CF039C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бустройство заездного кармана на автобусной остановке «Улица Комиссаров» в районе дома № 7 по ул. Смирнова планируется в летний строительный период – до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01</w:t>
            </w:r>
            <w:r w:rsidR="00CF039C" w:rsidRPr="00492D37">
              <w:rPr>
                <w:rFonts w:ascii="PT Astra Serif" w:hAnsi="PT Astra Serif" w:cs="PT Astra Serif"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Лузин Владимир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Афонасьевич</w:t>
            </w:r>
            <w:proofErr w:type="spellEnd"/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48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Ремонт дворовой территории дома № 30 в 6 микрорайоне</w:t>
            </w:r>
            <w:r w:rsidRPr="00492D37">
              <w:rPr>
                <w:rFonts w:ascii="PT Astra Serif" w:hAnsi="PT Astra Serif" w:cs="Calibri"/>
                <w:bCs/>
                <w:sz w:val="26"/>
                <w:szCs w:val="26"/>
              </w:rPr>
              <w:t xml:space="preserve"> 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847E61" w:rsidP="00CC77D6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Благоустройство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дворовой территории дома № 30 в 6 микрорайоне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выполнить только в части обустройства ливневой канализации в срок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Лузин Владимир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Афонасьевич</w:t>
            </w:r>
            <w:proofErr w:type="spellEnd"/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49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Текущий ремонт здания и благоустройство прилегающей территории МБОУ СОШ № 5 (6 микрорайон, № 16а)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3A2909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Ведется работа по подготовке аукционной документации. Проведение аукциона планируется в апреле - мае 2020 года. Приступить к проведению ремонтных работ на объекте планируется после окончания образовательного процесса во 2 - 3 квартале 2020 года.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Лузин Владимир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Афонасьевич</w:t>
            </w:r>
            <w:proofErr w:type="spellEnd"/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50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BF6E3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Капитальный ремонт (восстановление) лестничных маршей (спусков) на территории МБОУ </w:t>
            </w:r>
            <w:hyperlink r:id="rId7" w:history="1">
              <w:r w:rsidRPr="00492D37">
                <w:rPr>
                  <w:rFonts w:ascii="PT Astra Serif" w:hAnsi="PT Astra Serif"/>
                  <w:sz w:val="24"/>
                  <w:szCs w:val="24"/>
                </w:rPr>
                <w:t xml:space="preserve"> «Гимназия № 19</w:t>
              </w:r>
            </w:hyperlink>
            <w:r w:rsidRPr="00492D37">
              <w:rPr>
                <w:rFonts w:ascii="PT Astra Serif" w:hAnsi="PT Astra Serif"/>
                <w:sz w:val="24"/>
                <w:szCs w:val="24"/>
              </w:rPr>
              <w:t xml:space="preserve">»: </w:t>
            </w:r>
          </w:p>
          <w:p w:rsidR="00A93C94" w:rsidRPr="00492D37" w:rsidRDefault="00A93C94" w:rsidP="00BF6E3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- со стороны </w:t>
            </w:r>
            <w:hyperlink r:id="rId8" w:history="1">
              <w:r w:rsidRPr="00492D37">
                <w:rPr>
                  <w:rFonts w:ascii="PT Astra Serif" w:hAnsi="PT Astra Serif"/>
                  <w:sz w:val="24"/>
                  <w:szCs w:val="24"/>
                </w:rPr>
                <w:t>МБОУ «СОШ № 56</w:t>
              </w:r>
            </w:hyperlink>
            <w:r w:rsidRPr="00492D37">
              <w:rPr>
                <w:rFonts w:ascii="PT Astra Serif" w:hAnsi="PT Astra Serif"/>
                <w:sz w:val="24"/>
                <w:szCs w:val="24"/>
              </w:rPr>
              <w:t>»;</w:t>
            </w:r>
          </w:p>
          <w:p w:rsidR="00A93C94" w:rsidRPr="00492D37" w:rsidRDefault="00A93C94" w:rsidP="00BF6E3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- со стороны территории, прилегающей к многоквартирному дому № 14 в 5-ом микрорайоне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E710CB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Ведется работа по подготовке аукционной документации. Проведение аукциона планируется в апреле - мае 2020 года. Приступить к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проведению ремонтных работ на объекте планируется после окончания образовательного процесса во 2 - 3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ДСП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</w:tcPr>
          <w:p w:rsidR="00A93C94" w:rsidRPr="00492D37" w:rsidRDefault="00A93C94" w:rsidP="00DE0C73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13</w:t>
            </w:r>
          </w:p>
        </w:tc>
        <w:tc>
          <w:tcPr>
            <w:tcW w:w="5387" w:type="dxa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51</w:t>
            </w:r>
          </w:p>
        </w:tc>
        <w:tc>
          <w:tcPr>
            <w:tcW w:w="6520" w:type="dxa"/>
          </w:tcPr>
          <w:p w:rsidR="00A93C94" w:rsidRPr="00492D37" w:rsidRDefault="00A93C94" w:rsidP="00DE0C73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Ремонт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Стройбазы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, ул. 2-ой Часовой, ул.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Загородной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  <w:p w:rsidR="00A93C94" w:rsidRPr="00492D37" w:rsidRDefault="00A93C94" w:rsidP="00DE0C73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</w:tcPr>
          <w:p w:rsidR="00A93C94" w:rsidRPr="009F0CC6" w:rsidRDefault="0061313E" w:rsidP="0061313E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Выполнить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р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емонт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Стройбазы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, ул. 2-ой Часовой, ул. Загородной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планируется до 01.10.2020 г. п</w:t>
            </w:r>
            <w:r w:rsidR="001047A8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ри условии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выделения Дорожным фондом Курганской области дополнительного финансирования. </w:t>
            </w:r>
          </w:p>
        </w:tc>
        <w:tc>
          <w:tcPr>
            <w:tcW w:w="2835" w:type="dxa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DE0C73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Державин Валерий Владимирович</w:t>
            </w:r>
          </w:p>
          <w:p w:rsidR="00A93C94" w:rsidRPr="00492D37" w:rsidRDefault="00A93C94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10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52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Ремонт проезда с ул. Достовалова в арку дома № 21 во 2-ом микрорайоне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D34274" w:rsidP="00D3427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работы по р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емонт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проезда с ул. Достовалова в арку дома № 21 во 2-ом микрорайоне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 летний строительный период -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53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Благоустройство территории на углу ул. Мостостроителей и пр. Голикова (снос заброшенных строений, выполнение работ по проектированию сквера)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DB100A" w:rsidP="00DB100A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работы по б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территории на углу ул. Мостостроителей и пр. Голикова (снос заброшенных строений, выполнение работ по проектированию сквера)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 летний строительный период 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54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Демонтаж бесхозных гаражей возле дома № 20 во 2-ом микрорайоне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BD7C6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Выполнены работы по демонтажу 5-ти бесхозных металлических гаражей в районе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дома № 20 во 2-ом микрорайоне.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55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по санитарной обрезке и сносу зеленых насаждений на территории МБДОУ «Детский сад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комбинированного вида № 122 «Кораблик» (2 микрорайон, № 6)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5D3BBC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Выполнение работ по санитарной обрезке и сносу деревьев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на территории МБДОУ «Детский сад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комбинированного вида № 122 «Кораблик» (2 микрорайон, № 6) 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внесено в план работ МБУ «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КурганЛес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» на 2 - 3 квартал 2020 года.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ДСП,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Силантьева Любовь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Алексеевна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10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56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Проработка вопроса о возможности оборудования пешеходного перехода через улицу Генерала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Дубынина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в районе домов № 24 и № 21 в 3-ем микрорайоне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474480" w:rsidP="00474480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</w:t>
            </w:r>
            <w:r w:rsidR="00A669C3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опрос </w:t>
            </w:r>
            <w:r w:rsidR="008E1F82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о возможности оборудования пешеходного перехода через улицу Генерала </w:t>
            </w:r>
            <w:proofErr w:type="spellStart"/>
            <w:r w:rsidR="008E1F82" w:rsidRPr="00492D37">
              <w:rPr>
                <w:rFonts w:ascii="PT Astra Serif" w:hAnsi="PT Astra Serif" w:cs="PT Astra Serif"/>
                <w:sz w:val="24"/>
                <w:szCs w:val="24"/>
              </w:rPr>
              <w:t>Дубынина</w:t>
            </w:r>
            <w:proofErr w:type="spellEnd"/>
            <w:r w:rsidR="008E1F82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в районе домов № 24 и № 21 в 3-ем микрорайоне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рассмотреть в летний строительный период 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Лушников Алексей Олегович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57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Строительство линии наружного освещения в районе домов № 20, № 20а, № 21 в 3-ем микрорайоне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4F29AD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. Проведение аукциона по выбору подрядной организации для выполнения строительно-монтажных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Лушников Алексей Олегович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D5566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58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Ремонт проезда между домами № 9 и № 14 в 5-ом микрорайоне с устройством парковки перед главным входом в здание </w:t>
            </w:r>
            <w:hyperlink r:id="rId9" w:history="1">
              <w:r w:rsidRPr="00492D37">
                <w:rPr>
                  <w:rFonts w:ascii="PT Astra Serif" w:hAnsi="PT Astra Serif"/>
                  <w:sz w:val="24"/>
                  <w:szCs w:val="24"/>
                </w:rPr>
                <w:t>МБОУ «Гимназия № 19</w:t>
              </w:r>
            </w:hyperlink>
            <w:r w:rsidRPr="00492D37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957A28" w:rsidP="00957A2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Работы по р</w:t>
            </w:r>
            <w:r w:rsidRPr="00492D37">
              <w:rPr>
                <w:rFonts w:ascii="PT Astra Serif" w:hAnsi="PT Astra Serif"/>
                <w:sz w:val="24"/>
                <w:szCs w:val="24"/>
              </w:rPr>
              <w:t>емонт</w:t>
            </w:r>
            <w:r>
              <w:rPr>
                <w:rFonts w:ascii="PT Astra Serif" w:hAnsi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/>
                <w:sz w:val="24"/>
                <w:szCs w:val="24"/>
              </w:rPr>
              <w:t xml:space="preserve"> проезда между домами № 9 и № 14 в 5-ом микрорайоне с устройством парковки перед главным входом в здание </w:t>
            </w:r>
            <w:hyperlink r:id="rId10" w:history="1">
              <w:r w:rsidRPr="00492D37">
                <w:rPr>
                  <w:rFonts w:ascii="PT Astra Serif" w:hAnsi="PT Astra Serif"/>
                  <w:sz w:val="24"/>
                  <w:szCs w:val="24"/>
                </w:rPr>
                <w:t>МБОУ «Гимназия № 19</w:t>
              </w:r>
            </w:hyperlink>
            <w:r w:rsidRPr="00492D37">
              <w:rPr>
                <w:rFonts w:ascii="PT Astra Serif" w:hAnsi="PT Astra Serif"/>
                <w:sz w:val="24"/>
                <w:szCs w:val="24"/>
              </w:rPr>
              <w:t>»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планируется выполнить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в летний строительный период – до 01.10.2020 г.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45B3A">
            <w:pPr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11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59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Благоустройство дворовых территорий многоквартирных домов №№ 5, 7, 9 по ул. Дзержинского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957A28" w:rsidP="00957A28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Выполнить работы по б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лагоустройств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дворовых территорий многоквартирных домов №№ 5, 7, 9 по ул. Дзержинского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 летний строительный период 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60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Асфальтирование проезда с ул. Дзержинского во двор между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домами №№ 50, 52 по ул. Дзержинского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4D4885" w:rsidP="004D488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Выполнить работы по а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сфальтировани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ю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проезда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с ул. Дзержинского во двор между домами №№ 50, 52 по ул. Дзержинского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 летний строительный период – до 01.10.2020 г.</w:t>
            </w:r>
            <w:r w:rsidR="008C722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38012D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492D37" w:rsidRDefault="00A93C94" w:rsidP="0038012D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Прозоров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492D37" w:rsidRDefault="00A93C94" w:rsidP="0038012D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38012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61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Перевод на природный газ жилых домов, расположенных на территории между ул. Дзержинского, ул. Бурова-Петрова, ул. Некрасова и пр. Машиностроителей 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B527E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документация. Передать документацию на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госэкспертизу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планируется после выделения финансирования. Проведение аукциона по выбору подрядной организации для выполнения строительно-монтажных работ – после получения положительного заключения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38012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62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Строительство газораспределительных сетей природного газа </w:t>
            </w:r>
            <w:proofErr w:type="gramStart"/>
            <w:r w:rsidRPr="00492D37">
              <w:rPr>
                <w:rFonts w:ascii="PT Astra Serif" w:hAnsi="PT Astra Serif"/>
                <w:sz w:val="24"/>
                <w:szCs w:val="24"/>
              </w:rPr>
              <w:t>по</w:t>
            </w:r>
            <w:proofErr w:type="gramEnd"/>
            <w:r w:rsidRPr="00492D37">
              <w:rPr>
                <w:rFonts w:ascii="PT Astra Serif" w:hAnsi="PT Astra Serif"/>
                <w:sz w:val="24"/>
                <w:szCs w:val="24"/>
              </w:rPr>
              <w:t>:</w:t>
            </w:r>
          </w:p>
          <w:p w:rsidR="00A93C94" w:rsidRPr="00492D37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- ул. Рабоче-Крестьянской, № 14; ул. Зайцева, № 85; ул. Дзержинского, № 6;</w:t>
            </w:r>
          </w:p>
          <w:p w:rsidR="00A93C94" w:rsidRPr="00492D37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- ул. Дзержинского, № 6а; ул. Машиностроителей, №№ 3, 5, 7, 9; пос. </w:t>
            </w:r>
            <w:proofErr w:type="gramStart"/>
            <w:r w:rsidRPr="00492D37">
              <w:rPr>
                <w:rFonts w:ascii="PT Astra Serif" w:hAnsi="PT Astra Serif"/>
                <w:sz w:val="24"/>
                <w:szCs w:val="24"/>
              </w:rPr>
              <w:t>Механический</w:t>
            </w:r>
            <w:proofErr w:type="gramEnd"/>
            <w:r w:rsidRPr="00492D37">
              <w:rPr>
                <w:rFonts w:ascii="PT Astra Serif" w:hAnsi="PT Astra Serif"/>
                <w:sz w:val="24"/>
                <w:szCs w:val="24"/>
              </w:rPr>
              <w:t>, №№ 4, 5, 7, 7а, 9; ул. Ястржембского, №№ 40а, 40б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B80754" w:rsidP="00B8075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готовится к передаче на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госэкспертизу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. Подрядная организация нарушает условия контракта, к ней будут применены штрафные санкции. </w:t>
            </w:r>
            <w:r w:rsidR="00A93C94" w:rsidRPr="00492D37">
              <w:rPr>
                <w:rFonts w:ascii="PT Astra Serif" w:hAnsi="PT Astra Serif"/>
                <w:bCs/>
                <w:sz w:val="24"/>
                <w:szCs w:val="24"/>
              </w:rPr>
              <w:t>Проведение аукциона по выбору подрядной организации для выполнения строительно-монтажных работ планируется после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получения положительного заключения </w:t>
            </w:r>
            <w:proofErr w:type="spellStart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и</w:t>
            </w:r>
            <w:r w:rsidR="00A93C94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Территориальная группа № 11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63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Проработка вопроса о возможности установки спортивной площадки с элементами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воркаута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на территории сквера по ул. Дзержинского – ул. Ястржембского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8C7228" w:rsidP="008C7228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</w:t>
            </w:r>
            <w:r w:rsidR="001478BF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опрос </w:t>
            </w:r>
            <w:r w:rsidR="001478BF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о возможности установки спортивной площадки с элементами </w:t>
            </w:r>
            <w:proofErr w:type="spellStart"/>
            <w:r w:rsidR="001478BF" w:rsidRPr="00492D37">
              <w:rPr>
                <w:rFonts w:ascii="PT Astra Serif" w:hAnsi="PT Astra Serif" w:cs="PT Astra Serif"/>
                <w:sz w:val="24"/>
                <w:szCs w:val="24"/>
              </w:rPr>
              <w:t>воркаута</w:t>
            </w:r>
            <w:proofErr w:type="spellEnd"/>
            <w:r w:rsidR="001478BF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на территории сквера по ул. Дзержинского – ул. Ястржембского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рассмотреть в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летний строительный период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Кацай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Андрей Михайлович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64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Ремонт пешеходной дорожки от МБУ «Центр культуры и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досуга «Спутник» (ул.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, № 12а) до МБОУ СОШ № 17 (ул.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Московская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>, № 26)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570851" w:rsidP="0057085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Выполнить работы по р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>емонт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пешеходной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дорожки от МБУ «Центр культуры и досуга «Спутник» (ул.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, № 12а) до МБОУ СОШ № 17 (ул.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Московская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>, № 26)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в летний строительный период – до 01.10.2020 г.</w:t>
            </w:r>
            <w:r w:rsidR="00BC0276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Кацай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Андрей Михайлович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65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Ямочный ремонт ул. 9 Мая (на участке от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№№ 1, 2, 4 по ул. 9 мая) </w:t>
            </w:r>
          </w:p>
        </w:tc>
        <w:tc>
          <w:tcPr>
            <w:tcW w:w="5387" w:type="dxa"/>
            <w:shd w:val="clear" w:color="auto" w:fill="auto"/>
          </w:tcPr>
          <w:p w:rsidR="007E2C2E" w:rsidRPr="00492D37" w:rsidRDefault="00BC0276" w:rsidP="00BC0276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я</w:t>
            </w:r>
            <w:r w:rsidR="003C70A7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мочный ремонт ул. 9 Мая (на участке от ул. </w:t>
            </w:r>
            <w:proofErr w:type="spellStart"/>
            <w:r w:rsidR="003C70A7"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="003C70A7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№№ 1, 2, 4 по ул. 9 мая) п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>ланируется</w:t>
            </w:r>
            <w:r w:rsidR="003C70A7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в летний строительный период 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Сидоров Яков Семенович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66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Ямочный ремонт ул.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Школьной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(на участке от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 1, № 3 по ул. Школьной)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046BC8" w:rsidP="00046BC8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я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мочный ремонт ул. </w:t>
            </w:r>
            <w:proofErr w:type="gram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Школьной</w:t>
            </w:r>
            <w:proofErr w:type="gram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(на участке от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 1, № 3 по ул. Школьной)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</w:t>
            </w:r>
            <w:r w:rsidR="00F6053A" w:rsidRPr="00492D37">
              <w:rPr>
                <w:rFonts w:ascii="PT Astra Serif" w:hAnsi="PT Astra Serif"/>
                <w:bCs/>
                <w:sz w:val="24"/>
                <w:szCs w:val="24"/>
              </w:rPr>
              <w:t>в л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етний строительный период – до 01</w:t>
            </w:r>
            <w:r w:rsidR="00F6053A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  <w:r w:rsidR="00BC0276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Сидоров Яков Семенович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67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Строительство линии наружного освещения по ул. Зайцева (от дома № 14 по ул. Дзержинского до ул. Рабоче-Крестьянской) и по ул. Рабоче-Крестьянской (от ул. Зайцева до ул. Дзержинского)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43E3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госэкспертизы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>. Проведение аукциона по выбору подрядной организации для выполнения строительно-монтажных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12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68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по профилированию с подсыпкой вторичным материалом дороги по ул. Перова от ул. Добролюбова до ул. Мусоргского (при условии фрезерования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>, с учетом транспортной логистики)</w:t>
            </w:r>
          </w:p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A93C94" w:rsidRPr="006E1773" w:rsidRDefault="006E1773" w:rsidP="00B570B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Выполн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ить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работ</w:t>
            </w:r>
            <w:r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по профилированию с подсыпкой вторичным материалом дороги по ул. Перова от ул. Добролюбова до ул. Мусоргского (при условии фрезерования ул.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>, с учетом транспортной логистики)</w:t>
            </w:r>
            <w:r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Игорь Викторович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69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в твердом покрытии подходов к пешеходному 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переходу через ул. С.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Юлаева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в районе ул. Тимирязева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B853D3" w:rsidP="00B853D3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В</w:t>
            </w: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ыполнить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р</w:t>
            </w:r>
            <w:r w:rsidR="0032132F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аботы планируется в летний </w:t>
            </w:r>
            <w:r w:rsidR="0032132F"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строительный период - до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Прозоров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Игорь Викторович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DE0C73">
            <w:pPr>
              <w:jc w:val="both"/>
              <w:rPr>
                <w:rFonts w:ascii="PT Astra Serif" w:hAnsi="PT Astra Serif" w:cs="Calibri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1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70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DE0C73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Calibri"/>
                <w:bCs/>
                <w:sz w:val="24"/>
                <w:szCs w:val="24"/>
              </w:rPr>
              <w:t xml:space="preserve">Обустройство светофорного объекта на пересечении улиц Чайковского, Макаренко и бульвара Мира 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B853D3" w:rsidP="00B853D3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Calibri"/>
                <w:bCs/>
                <w:sz w:val="24"/>
                <w:szCs w:val="24"/>
              </w:rPr>
              <w:t>Выполнить о</w:t>
            </w:r>
            <w:r w:rsidR="00ED55C4" w:rsidRPr="00492D37">
              <w:rPr>
                <w:rFonts w:ascii="PT Astra Serif" w:hAnsi="PT Astra Serif" w:cs="Calibri"/>
                <w:bCs/>
                <w:sz w:val="24"/>
                <w:szCs w:val="24"/>
              </w:rPr>
              <w:t>бустройство светофорного объекта на пересечении улиц Чайковского, Макаренко и бульвара Мира планируется в летний строительный период - д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Якушева Елена Сергеевна</w:t>
            </w:r>
          </w:p>
          <w:p w:rsidR="00A93C94" w:rsidRPr="00492D37" w:rsidRDefault="00A93C94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12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71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overflowPunct/>
              <w:autoSpaceDE/>
              <w:autoSpaceDN/>
              <w:adjustRightInd/>
              <w:ind w:left="8"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Очистка водоотводных канав на бульваре Мира и улицах Гайдара, Герцена, Макаренко, Щорса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B04ECA" w:rsidP="00B04ECA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о</w:t>
            </w:r>
            <w:r w:rsidR="00115BA8" w:rsidRPr="00492D37">
              <w:rPr>
                <w:rFonts w:ascii="PT Astra Serif" w:hAnsi="PT Astra Serif" w:cs="PT Astra Serif"/>
                <w:sz w:val="24"/>
                <w:szCs w:val="24"/>
              </w:rPr>
              <w:t>чистку водоотводных канав на бульваре Мира и улицах Гайдара, Герцена, Макаренко, Щорса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планируется</w:t>
            </w:r>
            <w:r w:rsidR="00115BA8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 в летний строительный период - д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Семина Наталья Викторовна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72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Строительство </w:t>
            </w:r>
            <w:proofErr w:type="spellStart"/>
            <w:r w:rsidRPr="00492D37">
              <w:rPr>
                <w:rFonts w:ascii="PT Astra Serif" w:hAnsi="PT Astra Serif" w:cs="PT Astra Serif"/>
                <w:sz w:val="24"/>
                <w:szCs w:val="24"/>
              </w:rPr>
              <w:t>хозфекальной</w:t>
            </w:r>
            <w:proofErr w:type="spellEnd"/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канализации восточной части города Кургана (при наличии федеральной субсидии)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802A2E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Подготовлена аукционная документация, передана для размещения на сайте закупок. Проведение аукциона по выбору подрядной организации планируется в апреле 2020 года.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Семина Наталья Викторовна</w:t>
            </w:r>
          </w:p>
          <w:p w:rsidR="00A93C94" w:rsidRPr="00492D37" w:rsidRDefault="00A93C94" w:rsidP="00052C69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492D37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13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73</w:t>
            </w:r>
          </w:p>
        </w:tc>
        <w:tc>
          <w:tcPr>
            <w:tcW w:w="6520" w:type="dxa"/>
            <w:shd w:val="clear" w:color="auto" w:fill="auto"/>
          </w:tcPr>
          <w:p w:rsidR="00A93C94" w:rsidRPr="00492D37" w:rsidRDefault="00A93C94" w:rsidP="00210B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Установка остановочного павильона на ул. Мостостроителей на автобусной остановке «1 микрорайон (ул. Алексеева)» по направлению из города</w:t>
            </w:r>
          </w:p>
        </w:tc>
        <w:tc>
          <w:tcPr>
            <w:tcW w:w="5387" w:type="dxa"/>
            <w:shd w:val="clear" w:color="auto" w:fill="auto"/>
          </w:tcPr>
          <w:p w:rsidR="00A93C94" w:rsidRPr="00492D37" w:rsidRDefault="00B43FB7" w:rsidP="00B43FB7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Выполнить у</w:t>
            </w:r>
            <w:r w:rsidR="008D7AD4"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становку остановочного павильона на ул. Мостостроителей на автобусной остановке «1 микрорайон (ул. Алексеева)» по направлению из города планируется </w:t>
            </w:r>
            <w:r w:rsidR="008D7AD4" w:rsidRPr="00492D37">
              <w:rPr>
                <w:rFonts w:ascii="PT Astra Serif" w:hAnsi="PT Astra Serif"/>
                <w:bCs/>
                <w:sz w:val="24"/>
                <w:szCs w:val="24"/>
              </w:rPr>
              <w:t>д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31.12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>.2020 г.</w:t>
            </w:r>
          </w:p>
        </w:tc>
        <w:tc>
          <w:tcPr>
            <w:tcW w:w="2835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Алешкова Людмила Анатольевна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>74</w:t>
            </w:r>
          </w:p>
        </w:tc>
        <w:tc>
          <w:tcPr>
            <w:tcW w:w="6520" w:type="dxa"/>
          </w:tcPr>
          <w:p w:rsidR="00A93C94" w:rsidRPr="00492D37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Разработка проектно-сметной документации по строительству дороги по ул. Федота Елисеева </w:t>
            </w:r>
          </w:p>
        </w:tc>
        <w:tc>
          <w:tcPr>
            <w:tcW w:w="5387" w:type="dxa"/>
          </w:tcPr>
          <w:p w:rsidR="00A93C94" w:rsidRPr="00492D37" w:rsidRDefault="00A93C94" w:rsidP="00823C49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Документация размещена </w:t>
            </w:r>
            <w:r w:rsidR="00823C49" w:rsidRPr="00492D37">
              <w:rPr>
                <w:rFonts w:ascii="PT Astra Serif" w:hAnsi="PT Astra Serif" w:cs="PT Astra Serif"/>
                <w:sz w:val="24"/>
                <w:szCs w:val="24"/>
              </w:rPr>
              <w:t>на сайте закупок. Заключение контракта – после проведения аукциона п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ри наличии заявителей </w:t>
            </w:r>
            <w:r w:rsidR="00823C49" w:rsidRPr="00492D37">
              <w:rPr>
                <w:rFonts w:ascii="PT Astra Serif" w:hAnsi="PT Astra Serif" w:cs="PT Astra Serif"/>
                <w:sz w:val="24"/>
                <w:szCs w:val="24"/>
              </w:rPr>
              <w:t>– в апреле 2020 года.</w:t>
            </w:r>
            <w:r w:rsidRPr="00492D37">
              <w:rPr>
                <w:rFonts w:ascii="PT Astra Serif" w:hAnsi="PT Astra Serif" w:cs="PT Astra Serif"/>
                <w:sz w:val="24"/>
                <w:szCs w:val="24"/>
              </w:rPr>
              <w:t xml:space="preserve">  </w:t>
            </w:r>
          </w:p>
        </w:tc>
        <w:tc>
          <w:tcPr>
            <w:tcW w:w="2835" w:type="dxa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Алешкова Людмила Анатольевна</w:t>
            </w:r>
          </w:p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492D37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lastRenderedPageBreak/>
              <w:t>75</w:t>
            </w:r>
          </w:p>
        </w:tc>
        <w:tc>
          <w:tcPr>
            <w:tcW w:w="6520" w:type="dxa"/>
          </w:tcPr>
          <w:p w:rsidR="00A93C94" w:rsidRPr="00492D37" w:rsidRDefault="00A93C9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92D37">
              <w:rPr>
                <w:rFonts w:ascii="PT Astra Serif" w:hAnsi="PT Astra Serif"/>
                <w:sz w:val="24"/>
                <w:szCs w:val="24"/>
              </w:rPr>
              <w:t xml:space="preserve">Отсыпка вторичным материалом улиц в поселке Чистое поле, ул. Рылеева, ул. </w:t>
            </w:r>
            <w:proofErr w:type="spellStart"/>
            <w:r w:rsidRPr="00492D37">
              <w:rPr>
                <w:rFonts w:ascii="PT Astra Serif" w:hAnsi="PT Astra Serif"/>
                <w:sz w:val="24"/>
                <w:szCs w:val="24"/>
              </w:rPr>
              <w:t>Чернореченской</w:t>
            </w:r>
            <w:proofErr w:type="spellEnd"/>
            <w:r w:rsidRPr="00492D37">
              <w:rPr>
                <w:rFonts w:ascii="PT Astra Serif" w:hAnsi="PT Astra Serif"/>
                <w:sz w:val="24"/>
                <w:szCs w:val="24"/>
              </w:rPr>
              <w:t xml:space="preserve"> (в частном секторе)</w:t>
            </w:r>
          </w:p>
        </w:tc>
        <w:tc>
          <w:tcPr>
            <w:tcW w:w="5387" w:type="dxa"/>
          </w:tcPr>
          <w:p w:rsidR="00A93C94" w:rsidRPr="00492D37" w:rsidRDefault="00C65C96" w:rsidP="00C65C96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Выполнить о</w:t>
            </w:r>
            <w:r w:rsidR="008D7AD4" w:rsidRPr="00492D37">
              <w:rPr>
                <w:rFonts w:ascii="PT Astra Serif" w:hAnsi="PT Astra Serif"/>
                <w:sz w:val="24"/>
                <w:szCs w:val="24"/>
              </w:rPr>
              <w:t xml:space="preserve">тсыпку вторичным материалом улиц в поселке Чистое поле, ул. Рылеева, ул. </w:t>
            </w:r>
            <w:proofErr w:type="spellStart"/>
            <w:r w:rsidR="008D7AD4" w:rsidRPr="00492D37">
              <w:rPr>
                <w:rFonts w:ascii="PT Astra Serif" w:hAnsi="PT Astra Serif"/>
                <w:sz w:val="24"/>
                <w:szCs w:val="24"/>
              </w:rPr>
              <w:t>Чернореченской</w:t>
            </w:r>
            <w:proofErr w:type="spellEnd"/>
            <w:r w:rsidR="008D7AD4" w:rsidRPr="00492D37">
              <w:rPr>
                <w:rFonts w:ascii="PT Astra Serif" w:hAnsi="PT Astra Serif"/>
                <w:sz w:val="24"/>
                <w:szCs w:val="24"/>
              </w:rPr>
              <w:t xml:space="preserve"> (в частном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секторе) планируется </w:t>
            </w:r>
            <w:r w:rsidR="008D7AD4" w:rsidRPr="00492D37">
              <w:rPr>
                <w:rFonts w:ascii="PT Astra Serif" w:hAnsi="PT Astra Serif"/>
                <w:sz w:val="24"/>
                <w:szCs w:val="24"/>
              </w:rPr>
              <w:t>в летний строительный период - д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26518D" w:rsidRPr="00492D37">
              <w:rPr>
                <w:rFonts w:ascii="PT Astra Serif" w:hAnsi="PT Astra Serif"/>
                <w:bCs/>
                <w:sz w:val="24"/>
                <w:szCs w:val="24"/>
              </w:rPr>
              <w:t>.10.20</w:t>
            </w:r>
            <w:r w:rsidR="008D7AD4" w:rsidRPr="00492D37">
              <w:rPr>
                <w:rFonts w:ascii="PT Astra Serif" w:hAnsi="PT Astra Serif"/>
                <w:bCs/>
                <w:sz w:val="24"/>
                <w:szCs w:val="24"/>
              </w:rPr>
              <w:t>20 г.</w:t>
            </w:r>
          </w:p>
        </w:tc>
        <w:tc>
          <w:tcPr>
            <w:tcW w:w="2835" w:type="dxa"/>
          </w:tcPr>
          <w:p w:rsidR="00A93C94" w:rsidRPr="00492D37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92D37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</w:tbl>
    <w:p w:rsidR="00B7597C" w:rsidRPr="00492D37" w:rsidRDefault="00B7597C" w:rsidP="00B159F3">
      <w:pPr>
        <w:jc w:val="both"/>
        <w:rPr>
          <w:rFonts w:ascii="PT Astra Serif" w:hAnsi="PT Astra Serif"/>
          <w:sz w:val="28"/>
        </w:rPr>
      </w:pPr>
    </w:p>
    <w:p w:rsidR="00CF16AD" w:rsidRDefault="00CF16AD" w:rsidP="00CF16AD">
      <w:pPr>
        <w:jc w:val="center"/>
        <w:rPr>
          <w:rFonts w:ascii="PT Astra Serif" w:hAnsi="PT Astra Serif"/>
          <w:sz w:val="28"/>
        </w:rPr>
      </w:pPr>
      <w:r w:rsidRPr="00492D37">
        <w:rPr>
          <w:rFonts w:ascii="PT Astra Serif" w:hAnsi="PT Astra Serif"/>
          <w:sz w:val="28"/>
        </w:rPr>
        <w:t>_________________________________________________________________</w:t>
      </w:r>
    </w:p>
    <w:sectPr w:rsidR="00CF16AD" w:rsidSect="00ED1632">
      <w:headerReference w:type="even" r:id="rId11"/>
      <w:headerReference w:type="default" r:id="rId12"/>
      <w:pgSz w:w="16840" w:h="11907" w:orient="landscape" w:code="9"/>
      <w:pgMar w:top="1701" w:right="1134" w:bottom="1134" w:left="1134" w:header="567" w:footer="567" w:gutter="0"/>
      <w:cols w:space="720"/>
      <w:formProt w:val="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C2E" w:rsidRDefault="007E2C2E">
      <w:r>
        <w:separator/>
      </w:r>
    </w:p>
  </w:endnote>
  <w:endnote w:type="continuationSeparator" w:id="0">
    <w:p w:rsidR="007E2C2E" w:rsidRDefault="007E2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C2E" w:rsidRDefault="007E2C2E">
      <w:r>
        <w:separator/>
      </w:r>
    </w:p>
  </w:footnote>
  <w:footnote w:type="continuationSeparator" w:id="0">
    <w:p w:rsidR="007E2C2E" w:rsidRDefault="007E2C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2E" w:rsidRDefault="007E2C2E" w:rsidP="00DF207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E2C2E" w:rsidRDefault="007E2C2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2E" w:rsidRDefault="007E2C2E" w:rsidP="00DF207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1B69E9">
      <w:rPr>
        <w:rStyle w:val="a8"/>
        <w:noProof/>
      </w:rPr>
      <w:t>17</w:t>
    </w:r>
    <w:r>
      <w:rPr>
        <w:rStyle w:val="a8"/>
      </w:rPr>
      <w:fldChar w:fldCharType="end"/>
    </w:r>
  </w:p>
  <w:p w:rsidR="007E2C2E" w:rsidRDefault="007E2C2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DF5A97"/>
    <w:rsid w:val="000157A8"/>
    <w:rsid w:val="00026110"/>
    <w:rsid w:val="000303A3"/>
    <w:rsid w:val="000331B6"/>
    <w:rsid w:val="000421A1"/>
    <w:rsid w:val="00044A5C"/>
    <w:rsid w:val="00046BC8"/>
    <w:rsid w:val="00052AD2"/>
    <w:rsid w:val="00052C69"/>
    <w:rsid w:val="000702AD"/>
    <w:rsid w:val="00072461"/>
    <w:rsid w:val="000823B5"/>
    <w:rsid w:val="0008355D"/>
    <w:rsid w:val="0009045B"/>
    <w:rsid w:val="00091FF2"/>
    <w:rsid w:val="000A16F3"/>
    <w:rsid w:val="000A69DC"/>
    <w:rsid w:val="000B0493"/>
    <w:rsid w:val="000B15E0"/>
    <w:rsid w:val="000B70D4"/>
    <w:rsid w:val="000B78BF"/>
    <w:rsid w:val="000F69E9"/>
    <w:rsid w:val="001047A8"/>
    <w:rsid w:val="00113F0C"/>
    <w:rsid w:val="00115BA8"/>
    <w:rsid w:val="00144E70"/>
    <w:rsid w:val="001478BF"/>
    <w:rsid w:val="001608BA"/>
    <w:rsid w:val="00167B94"/>
    <w:rsid w:val="00172ECF"/>
    <w:rsid w:val="00185354"/>
    <w:rsid w:val="0019108E"/>
    <w:rsid w:val="00194BF6"/>
    <w:rsid w:val="001962B7"/>
    <w:rsid w:val="001B311D"/>
    <w:rsid w:val="001B6098"/>
    <w:rsid w:val="001B69E9"/>
    <w:rsid w:val="001B78ED"/>
    <w:rsid w:val="001E138E"/>
    <w:rsid w:val="001F0601"/>
    <w:rsid w:val="001F3905"/>
    <w:rsid w:val="00203283"/>
    <w:rsid w:val="00204238"/>
    <w:rsid w:val="00210BE5"/>
    <w:rsid w:val="002208A7"/>
    <w:rsid w:val="00222045"/>
    <w:rsid w:val="00223C88"/>
    <w:rsid w:val="0023392A"/>
    <w:rsid w:val="00243E32"/>
    <w:rsid w:val="00245B3A"/>
    <w:rsid w:val="002545D7"/>
    <w:rsid w:val="00261948"/>
    <w:rsid w:val="0026518D"/>
    <w:rsid w:val="00265B6F"/>
    <w:rsid w:val="00295D08"/>
    <w:rsid w:val="002A70F3"/>
    <w:rsid w:val="002A7FEA"/>
    <w:rsid w:val="002B197E"/>
    <w:rsid w:val="002E0D67"/>
    <w:rsid w:val="002F2B4B"/>
    <w:rsid w:val="002F30FB"/>
    <w:rsid w:val="0032132F"/>
    <w:rsid w:val="00336690"/>
    <w:rsid w:val="00363703"/>
    <w:rsid w:val="0037084E"/>
    <w:rsid w:val="003717E1"/>
    <w:rsid w:val="0037729C"/>
    <w:rsid w:val="0038012D"/>
    <w:rsid w:val="00381F0E"/>
    <w:rsid w:val="003A2909"/>
    <w:rsid w:val="003C0AAB"/>
    <w:rsid w:val="003C70A7"/>
    <w:rsid w:val="003E3259"/>
    <w:rsid w:val="003E4A0A"/>
    <w:rsid w:val="003E4FE4"/>
    <w:rsid w:val="003E679E"/>
    <w:rsid w:val="003F7A45"/>
    <w:rsid w:val="004228AE"/>
    <w:rsid w:val="004329A8"/>
    <w:rsid w:val="00442C45"/>
    <w:rsid w:val="004447FB"/>
    <w:rsid w:val="004514F6"/>
    <w:rsid w:val="00453477"/>
    <w:rsid w:val="00474480"/>
    <w:rsid w:val="00492D37"/>
    <w:rsid w:val="004A284B"/>
    <w:rsid w:val="004A50CB"/>
    <w:rsid w:val="004B3E70"/>
    <w:rsid w:val="004C0284"/>
    <w:rsid w:val="004D4885"/>
    <w:rsid w:val="004E0A79"/>
    <w:rsid w:val="004F29AD"/>
    <w:rsid w:val="004F3544"/>
    <w:rsid w:val="004F6EFB"/>
    <w:rsid w:val="00507151"/>
    <w:rsid w:val="0051267D"/>
    <w:rsid w:val="00521354"/>
    <w:rsid w:val="00531563"/>
    <w:rsid w:val="00545995"/>
    <w:rsid w:val="00570851"/>
    <w:rsid w:val="005711E2"/>
    <w:rsid w:val="00571B61"/>
    <w:rsid w:val="00593F33"/>
    <w:rsid w:val="00595E12"/>
    <w:rsid w:val="005B1CC2"/>
    <w:rsid w:val="005C03BA"/>
    <w:rsid w:val="005C147E"/>
    <w:rsid w:val="005D3BBC"/>
    <w:rsid w:val="005F4CCB"/>
    <w:rsid w:val="00612A48"/>
    <w:rsid w:val="0061313E"/>
    <w:rsid w:val="0063459E"/>
    <w:rsid w:val="00667B33"/>
    <w:rsid w:val="00676192"/>
    <w:rsid w:val="006822ED"/>
    <w:rsid w:val="00697EB4"/>
    <w:rsid w:val="006A5A5D"/>
    <w:rsid w:val="006C1465"/>
    <w:rsid w:val="006C494B"/>
    <w:rsid w:val="006E1773"/>
    <w:rsid w:val="006E2588"/>
    <w:rsid w:val="00711189"/>
    <w:rsid w:val="00711609"/>
    <w:rsid w:val="00726F44"/>
    <w:rsid w:val="007302B2"/>
    <w:rsid w:val="00730F15"/>
    <w:rsid w:val="00741A56"/>
    <w:rsid w:val="00753623"/>
    <w:rsid w:val="007574FE"/>
    <w:rsid w:val="00762081"/>
    <w:rsid w:val="007664AB"/>
    <w:rsid w:val="007735FE"/>
    <w:rsid w:val="0078420A"/>
    <w:rsid w:val="007B0A0F"/>
    <w:rsid w:val="007D4192"/>
    <w:rsid w:val="007E2C2E"/>
    <w:rsid w:val="007F1997"/>
    <w:rsid w:val="00802A2E"/>
    <w:rsid w:val="00807262"/>
    <w:rsid w:val="00814E1E"/>
    <w:rsid w:val="00823C49"/>
    <w:rsid w:val="0082751D"/>
    <w:rsid w:val="0083383A"/>
    <w:rsid w:val="00843A8D"/>
    <w:rsid w:val="0084703B"/>
    <w:rsid w:val="00847E61"/>
    <w:rsid w:val="00860034"/>
    <w:rsid w:val="00861757"/>
    <w:rsid w:val="008758A1"/>
    <w:rsid w:val="008A70CD"/>
    <w:rsid w:val="008B6A4F"/>
    <w:rsid w:val="008C3C79"/>
    <w:rsid w:val="008C7228"/>
    <w:rsid w:val="008D7AD4"/>
    <w:rsid w:val="008E1F82"/>
    <w:rsid w:val="008F3888"/>
    <w:rsid w:val="00902FF1"/>
    <w:rsid w:val="00905414"/>
    <w:rsid w:val="00907439"/>
    <w:rsid w:val="00912341"/>
    <w:rsid w:val="00912BFF"/>
    <w:rsid w:val="009142E1"/>
    <w:rsid w:val="009445D0"/>
    <w:rsid w:val="0095212A"/>
    <w:rsid w:val="00957A28"/>
    <w:rsid w:val="00974B6C"/>
    <w:rsid w:val="009805D2"/>
    <w:rsid w:val="00981C3E"/>
    <w:rsid w:val="009A2F24"/>
    <w:rsid w:val="009B2813"/>
    <w:rsid w:val="009B449D"/>
    <w:rsid w:val="009E36F7"/>
    <w:rsid w:val="009E48EE"/>
    <w:rsid w:val="009F0CC6"/>
    <w:rsid w:val="00A01769"/>
    <w:rsid w:val="00A102AC"/>
    <w:rsid w:val="00A13598"/>
    <w:rsid w:val="00A1448D"/>
    <w:rsid w:val="00A35A21"/>
    <w:rsid w:val="00A455C4"/>
    <w:rsid w:val="00A45D2E"/>
    <w:rsid w:val="00A52F91"/>
    <w:rsid w:val="00A538D7"/>
    <w:rsid w:val="00A669C3"/>
    <w:rsid w:val="00A93C94"/>
    <w:rsid w:val="00A94DB7"/>
    <w:rsid w:val="00AA573B"/>
    <w:rsid w:val="00AA7B6B"/>
    <w:rsid w:val="00AC0AFA"/>
    <w:rsid w:val="00AC388C"/>
    <w:rsid w:val="00AD0F7D"/>
    <w:rsid w:val="00AF24B7"/>
    <w:rsid w:val="00AF57A9"/>
    <w:rsid w:val="00B03103"/>
    <w:rsid w:val="00B04C34"/>
    <w:rsid w:val="00B04ECA"/>
    <w:rsid w:val="00B159F3"/>
    <w:rsid w:val="00B247E4"/>
    <w:rsid w:val="00B43FB7"/>
    <w:rsid w:val="00B527E9"/>
    <w:rsid w:val="00B52FA4"/>
    <w:rsid w:val="00B570B5"/>
    <w:rsid w:val="00B7597C"/>
    <w:rsid w:val="00B80754"/>
    <w:rsid w:val="00B853D3"/>
    <w:rsid w:val="00BA4B22"/>
    <w:rsid w:val="00BA6F0A"/>
    <w:rsid w:val="00BB75A3"/>
    <w:rsid w:val="00BC0276"/>
    <w:rsid w:val="00BD614C"/>
    <w:rsid w:val="00BD7C62"/>
    <w:rsid w:val="00BE0E7E"/>
    <w:rsid w:val="00BF098F"/>
    <w:rsid w:val="00BF1E05"/>
    <w:rsid w:val="00BF41F5"/>
    <w:rsid w:val="00BF63EC"/>
    <w:rsid w:val="00BF6E32"/>
    <w:rsid w:val="00C07876"/>
    <w:rsid w:val="00C11802"/>
    <w:rsid w:val="00C141F5"/>
    <w:rsid w:val="00C16C33"/>
    <w:rsid w:val="00C45BA1"/>
    <w:rsid w:val="00C62703"/>
    <w:rsid w:val="00C65C96"/>
    <w:rsid w:val="00C72747"/>
    <w:rsid w:val="00C77C73"/>
    <w:rsid w:val="00C82AAC"/>
    <w:rsid w:val="00C83532"/>
    <w:rsid w:val="00C83935"/>
    <w:rsid w:val="00C91F39"/>
    <w:rsid w:val="00CA0961"/>
    <w:rsid w:val="00CB5F44"/>
    <w:rsid w:val="00CC77D6"/>
    <w:rsid w:val="00CD02E2"/>
    <w:rsid w:val="00CF00BA"/>
    <w:rsid w:val="00CF039C"/>
    <w:rsid w:val="00CF16AD"/>
    <w:rsid w:val="00CF5EDC"/>
    <w:rsid w:val="00D10475"/>
    <w:rsid w:val="00D2191F"/>
    <w:rsid w:val="00D23FE6"/>
    <w:rsid w:val="00D270CB"/>
    <w:rsid w:val="00D34274"/>
    <w:rsid w:val="00D36A33"/>
    <w:rsid w:val="00D47732"/>
    <w:rsid w:val="00D55661"/>
    <w:rsid w:val="00D614A3"/>
    <w:rsid w:val="00D63BDA"/>
    <w:rsid w:val="00D67B5B"/>
    <w:rsid w:val="00DB100A"/>
    <w:rsid w:val="00DB1319"/>
    <w:rsid w:val="00DB30C6"/>
    <w:rsid w:val="00DC21B3"/>
    <w:rsid w:val="00DD1D23"/>
    <w:rsid w:val="00DD3DF2"/>
    <w:rsid w:val="00DD575F"/>
    <w:rsid w:val="00DE0C73"/>
    <w:rsid w:val="00DE7CE2"/>
    <w:rsid w:val="00DF2075"/>
    <w:rsid w:val="00DF5A97"/>
    <w:rsid w:val="00E03BF9"/>
    <w:rsid w:val="00E1005D"/>
    <w:rsid w:val="00E1157C"/>
    <w:rsid w:val="00E31C8F"/>
    <w:rsid w:val="00E31FF3"/>
    <w:rsid w:val="00E52745"/>
    <w:rsid w:val="00E54D25"/>
    <w:rsid w:val="00E710CB"/>
    <w:rsid w:val="00E734D3"/>
    <w:rsid w:val="00E85E54"/>
    <w:rsid w:val="00EA046D"/>
    <w:rsid w:val="00EC17E4"/>
    <w:rsid w:val="00EC228B"/>
    <w:rsid w:val="00ED1632"/>
    <w:rsid w:val="00ED55C4"/>
    <w:rsid w:val="00EE6798"/>
    <w:rsid w:val="00F03291"/>
    <w:rsid w:val="00F045E3"/>
    <w:rsid w:val="00F108D9"/>
    <w:rsid w:val="00F14155"/>
    <w:rsid w:val="00F24B09"/>
    <w:rsid w:val="00F35EC1"/>
    <w:rsid w:val="00F37121"/>
    <w:rsid w:val="00F6053A"/>
    <w:rsid w:val="00F6781A"/>
    <w:rsid w:val="00FA0E2E"/>
    <w:rsid w:val="00FA4252"/>
    <w:rsid w:val="00FA75A5"/>
    <w:rsid w:val="00FD533A"/>
    <w:rsid w:val="00FF26D4"/>
    <w:rsid w:val="00FF67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0AAB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C0AAB"/>
    <w:pPr>
      <w:spacing w:after="120"/>
    </w:pPr>
  </w:style>
  <w:style w:type="paragraph" w:styleId="a4">
    <w:name w:val="Body Text Indent"/>
    <w:basedOn w:val="a"/>
    <w:rsid w:val="003C0AAB"/>
    <w:pPr>
      <w:spacing w:after="120"/>
      <w:ind w:left="283"/>
    </w:pPr>
  </w:style>
  <w:style w:type="table" w:styleId="a5">
    <w:name w:val="Table Grid"/>
    <w:basedOn w:val="a1"/>
    <w:rsid w:val="003C0AAB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37084E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DF207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F2075"/>
  </w:style>
  <w:style w:type="paragraph" w:styleId="a9">
    <w:name w:val="footer"/>
    <w:basedOn w:val="a"/>
    <w:link w:val="aa"/>
    <w:rsid w:val="00ED16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D16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120"/>
    </w:pPr>
  </w:style>
  <w:style w:type="paragraph" w:styleId="a4">
    <w:name w:val="Body Text Indent"/>
    <w:basedOn w:val="a"/>
    <w:pPr>
      <w:spacing w:after="120"/>
      <w:ind w:left="283"/>
    </w:pPr>
  </w:style>
  <w:style w:type="table" w:styleId="a5">
    <w:name w:val="Table Grid"/>
    <w:basedOn w:val="a1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37084E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DF207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F20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1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urgan-city.ru/about/org/49/282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urgan-city.ru/about/org/49/373/" TargetMode="External"/><Relationship Id="rId12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kurgan-city.ru/about/org/49/373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urgan-city.ru/about/org/49/373/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HABLON\&#1055;&#1088;&#1072;&#1074;&#1086;&#1074;&#1099;&#1077;%20&#1072;&#1082;&#1090;&#1099;\&#1055;&#1086;&#1089;&#1090;&#1040;&#1076;&#1084;&#1080;&#108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ПостАдмин</Template>
  <TotalTime>1220</TotalTime>
  <Pages>17</Pages>
  <Words>3873</Words>
  <Characters>25458</Characters>
  <Application>Microsoft Office Word</Application>
  <DocSecurity>0</DocSecurity>
  <Lines>212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КУРГАНА</vt:lpstr>
    </vt:vector>
  </TitlesOfParts>
  <Company>Администрация города Кургана</Company>
  <LinksUpToDate>false</LinksUpToDate>
  <CharactersWithSpaces>29273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КУРГАНА</dc:title>
  <dc:creator>Ольга Михайловна Костюченко</dc:creator>
  <cp:lastModifiedBy>Ольга Михайловна Костюченко</cp:lastModifiedBy>
  <cp:revision>232</cp:revision>
  <cp:lastPrinted>2019-11-29T06:41:00Z</cp:lastPrinted>
  <dcterms:created xsi:type="dcterms:W3CDTF">2018-09-26T09:11:00Z</dcterms:created>
  <dcterms:modified xsi:type="dcterms:W3CDTF">2020-03-31T10:40:00Z</dcterms:modified>
</cp:coreProperties>
</file>